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33BD8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 nr 1 do zapytania ofertowego</w:t>
      </w:r>
    </w:p>
    <w:p w14:paraId="4B7BC9D9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6FB77C0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82DEC7F" w14:textId="77777777" w:rsidR="00853753" w:rsidRDefault="00853753" w:rsidP="00853753">
      <w:pPr>
        <w:pStyle w:val="Standard"/>
        <w:spacing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FORMULARZ OFERTOWY</w:t>
      </w:r>
    </w:p>
    <w:p w14:paraId="74D6A59E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99C844C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488086616"/>
    </w:p>
    <w:p w14:paraId="348C5903" w14:textId="77777777" w:rsidR="00853753" w:rsidRDefault="00853753" w:rsidP="00853753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Usługi szkoleniowe w ramach projektu </w:t>
      </w:r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>„Wsparcie i Promocja zatrudnienia osób niepełnosprawnych. Czwarta edycja”, finansowanego ze środków PFRON, a realizowanego w Towarzystwie Przyjaciół Niepełnosprawnych</w:t>
      </w:r>
    </w:p>
    <w:p w14:paraId="073F962B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D70AD70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BA75E8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………………………………………………..…….………………………..</w:t>
      </w:r>
    </w:p>
    <w:p w14:paraId="4A4A256A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 zamieszkania/siedziba Wykonawcy: ……………………………………………..……………………...</w:t>
      </w:r>
    </w:p>
    <w:p w14:paraId="198A2F13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Numer telefonu/adres e-mail Wykonawcy: …………………………………………………………………….</w:t>
      </w:r>
    </w:p>
    <w:p w14:paraId="653C9E07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PESEL/NIP: ………………………………………………………………………………………………….....................</w:t>
      </w:r>
    </w:p>
    <w:p w14:paraId="6187603C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Osoba do kontaktu: ……………………………………………………………………………..………………..........</w:t>
      </w:r>
    </w:p>
    <w:p w14:paraId="2183DB0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757CD8" w14:textId="41E890A2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 odpowiedzi na zapytanie ofertowe z dnia </w:t>
      </w:r>
      <w:r w:rsidR="00C518DA">
        <w:rPr>
          <w:rFonts w:asciiTheme="minorHAnsi" w:hAnsiTheme="minorHAnsi" w:cstheme="minorHAnsi"/>
          <w:sz w:val="22"/>
          <w:szCs w:val="22"/>
        </w:rPr>
        <w:t>14 października</w:t>
      </w:r>
      <w:r>
        <w:rPr>
          <w:rFonts w:asciiTheme="minorHAnsi" w:hAnsiTheme="minorHAnsi" w:cstheme="minorHAnsi"/>
          <w:sz w:val="22"/>
          <w:szCs w:val="22"/>
        </w:rPr>
        <w:t xml:space="preserve"> 2026 r. w przedmiocie świadczenia usług szkoleniowych</w:t>
      </w:r>
      <w:bookmarkStart w:id="1" w:name="_Hlk4880866161"/>
      <w:r>
        <w:rPr>
          <w:rFonts w:asciiTheme="minorHAnsi" w:hAnsiTheme="minorHAnsi" w:cstheme="minorHAnsi"/>
          <w:sz w:val="22"/>
          <w:szCs w:val="22"/>
        </w:rPr>
        <w:t xml:space="preserve"> w ramach projektu: </w:t>
      </w:r>
      <w:bookmarkEnd w:id="1"/>
      <w:r>
        <w:rPr>
          <w:rFonts w:asciiTheme="minorHAnsi" w:hAnsiTheme="minorHAnsi" w:cstheme="minorHAnsi"/>
          <w:sz w:val="22"/>
          <w:szCs w:val="22"/>
        </w:rPr>
        <w:t>„WiP: Wsparcie i Promocja zatrudnienia osób niepełnosprawnych. Czwarta edycja” finansowanego ze środków Państwowego Funduszu Rehabilitacji Osób Niepełnosprawnych realizowanego w Towarzystwie Przyjaciół Niepełnosprawnych (dalej : Projekt) :</w:t>
      </w:r>
    </w:p>
    <w:p w14:paraId="68434F3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44097C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1. Oferuję/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wykonanie przedmiotu zamówienia zgodnie z zakresem zamieszczonym w Zapytaniu Ofertowym i jego załącznikach.</w:t>
      </w:r>
    </w:p>
    <w:p w14:paraId="422CE5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F7E06D2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Oświadczam/y, że zapoznałam/em/liśmy się z Zapytaniem Ofertowym i nie wnoszę/</w:t>
      </w:r>
      <w:proofErr w:type="spellStart"/>
      <w:r>
        <w:rPr>
          <w:rFonts w:asciiTheme="minorHAnsi" w:hAnsiTheme="minorHAnsi" w:cstheme="minorHAnsi"/>
          <w:sz w:val="22"/>
          <w:szCs w:val="22"/>
        </w:rPr>
        <w:t>imy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do niego żadnych zastrzeżeń.</w:t>
      </w:r>
    </w:p>
    <w:p w14:paraId="30D88FF0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16C85E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3. Oświadczam/y, iż spełniam/y określone w Zapytaniu Ofertowym warunki udziału w postępowaniu.</w:t>
      </w:r>
    </w:p>
    <w:p w14:paraId="2811CAB7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D9A9F07" w14:textId="738245FD" w:rsidR="00853753" w:rsidRPr="005B336E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4. Oświadczam/y, że w c</w:t>
      </w:r>
      <w:r>
        <w:rPr>
          <w:rFonts w:asciiTheme="minorHAnsi" w:hAnsiTheme="minorHAnsi" w:cstheme="minorHAnsi"/>
          <w:sz w:val="22"/>
          <w:szCs w:val="22"/>
        </w:rPr>
        <w:t>enie brutto wskazanej w ofercie uwzględnione są wszystkie wymogi, o których mowa w Zapytaniu Ofertowym, w szczególności zawiera ona wszelkie koszty niezbędne do prawidłowego i pełnego wykonania przedmiotu zamówienia oraz obejmuje należne opłaty i podatki.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518DA" w:rsidRPr="00C518DA">
        <w:rPr>
          <w:rFonts w:asciiTheme="minorHAnsi" w:hAnsiTheme="minorHAnsi" w:cstheme="minorHAnsi"/>
          <w:color w:val="000000"/>
          <w:sz w:val="22"/>
          <w:szCs w:val="22"/>
        </w:rPr>
        <w:t>W szczególności cena brutto obejmuje koszty przygotowania i przeprowadzenia szkolenia, zapewnienia materiałów dydaktycznych każdemu uczestnikowi, realizacji części praktycznej, weryfikacji efektów uczenia się, przeprowadzenia egzaminu, jeżeli jest wymagany, oraz wydania dokumentów potwierdzających ukończenie szkolenia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FD3B37F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799F4D1" w14:textId="77777777" w:rsidR="00853753" w:rsidRDefault="00853753" w:rsidP="00853753">
      <w:pPr>
        <w:pStyle w:val="Standard"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5. Oświadczam/y, że akceptuję/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treść zapytania ofertowego,</w:t>
      </w:r>
      <w:r>
        <w:rPr>
          <w:rFonts w:asciiTheme="minorHAnsi" w:hAnsiTheme="minorHAnsi" w:cstheme="minorHAnsi"/>
          <w:i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 w przypadku przyjęcia do realizacji  oferty deklaruję/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>:</w:t>
      </w:r>
    </w:p>
    <w:p w14:paraId="2851BC0F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 należytą staranność i terminowość przy realizacji przedmiotu zamówienia;</w:t>
      </w:r>
    </w:p>
    <w:p w14:paraId="62A865E3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b) termin związania ofertą przez minimum 30 dni od daty jej złożenia;</w:t>
      </w:r>
    </w:p>
    <w:p w14:paraId="71599884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c) dyspozycyjność;</w:t>
      </w:r>
    </w:p>
    <w:p w14:paraId="153D051B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d) spełnienie wszystkich wymogów wskazanych w Zapytaniu Ofertowym.</w:t>
      </w:r>
    </w:p>
    <w:p w14:paraId="60F987BE" w14:textId="77777777" w:rsidR="00853753" w:rsidRDefault="00853753" w:rsidP="0085375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FD960EF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6. Oświadczam/y, że w przypadku przyjęcia do realizacji oferty, zobowiązuję/</w:t>
      </w:r>
      <w:proofErr w:type="spellStart"/>
      <w:r>
        <w:rPr>
          <w:rFonts w:asciiTheme="minorHAnsi" w:hAnsiTheme="minorHAnsi" w:cstheme="minorHAnsi"/>
          <w:sz w:val="22"/>
          <w:szCs w:val="22"/>
        </w:rPr>
        <w:t>emy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się do zawarcia umowy na określonych warunkach, w miejscu i terminie wyznaczonym przez Zamawiającego.</w:t>
      </w:r>
    </w:p>
    <w:p w14:paraId="316893A8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F55DEA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 Oświadczam/y, że znajdujemy się w sytuacji ekonomicznej i finansowej zapewniającej wykonanie zamówienia oraz że w ciągu ostatnich 3 lat przed wszczęciem postępowania nie wyrządziliśmy szkody, nie wykonując zamówienia lub wykonując je nienależycie; Ponadto, oświadczam/y, że nie znajduję się w stanie likwidacji ani nie ogłoszono wobec mnie upadłości, nie zalegam z uiszczeniem podatków, opłat lub składek na ubezpieczenia społeczne lub zdrowotne.</w:t>
      </w:r>
    </w:p>
    <w:p w14:paraId="4720913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705941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8. Oświadczam/y, że zapoznaliśmy się z klauzulą informacyjną dotyczącą ochrony danych osobowych, o której jest mowa w sekcji X Zapytania Ofertowego.</w:t>
      </w:r>
    </w:p>
    <w:p w14:paraId="3C1CDDC4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748929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 Oświadczam/y, że jesteśmy gotowi do zrealizowania następującego szkolenia :</w:t>
      </w:r>
    </w:p>
    <w:p w14:paraId="23BEC562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21"/>
        <w:gridCol w:w="1218"/>
        <w:gridCol w:w="1559"/>
        <w:gridCol w:w="2521"/>
        <w:gridCol w:w="1843"/>
      </w:tblGrid>
      <w:tr w:rsidR="00C518DA" w14:paraId="0B4CB9D0" w14:textId="58FCD393" w:rsidTr="00C518DA"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121F" w14:textId="443823EF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Nazwa Szkolenia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2113" w14:textId="464D27AC" w:rsidR="00C518DA" w:rsidRDefault="00C518DA" w:rsidP="00C518DA">
            <w:pPr>
              <w:pStyle w:val="Akapitzlist"/>
              <w:spacing w:after="0"/>
              <w:ind w:left="0"/>
              <w:jc w:val="lef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Liczba godzin szkolenia na każdego uczestnika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2BB" w14:textId="5C58BBC6" w:rsidR="00C518DA" w:rsidRDefault="00C518DA" w:rsidP="00C518DA">
            <w:pPr>
              <w:pStyle w:val="Akapitzlist"/>
              <w:spacing w:after="0"/>
              <w:ind w:left="0"/>
              <w:jc w:val="lef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Łączna cena szkolenia brutto dla jednego uczestnika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id="1"/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4174" w14:textId="28ED81C4" w:rsidR="00C518DA" w:rsidRDefault="00C518DA" w:rsidP="00C518DA">
            <w:pPr>
              <w:pStyle w:val="Akapitzlist"/>
              <w:spacing w:after="0"/>
              <w:ind w:left="0"/>
              <w:jc w:val="left"/>
              <w:rPr>
                <w:rFonts w:cstheme="minorHAnsi"/>
                <w:b/>
                <w:bCs/>
                <w:spacing w:val="-4"/>
              </w:rPr>
            </w:pPr>
            <w:r>
              <w:rPr>
                <w:rFonts w:cstheme="minorHAnsi"/>
                <w:b/>
                <w:bCs/>
              </w:rPr>
              <w:t>Cena brutto za 1 godzinę szkolenia dla jednego uczestnika szkolenia wyrażona w złotych (cena jednostkowa)</w:t>
            </w:r>
            <w:r>
              <w:rPr>
                <w:rStyle w:val="Odwoanieprzypisudolnego"/>
                <w:rFonts w:cstheme="minorHAnsi"/>
                <w:b/>
                <w:bCs/>
              </w:rPr>
              <w:footnoteReference w:id="2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89BD" w14:textId="00F5A9B0" w:rsidR="00C518DA" w:rsidRDefault="00C518DA" w:rsidP="00C518DA">
            <w:pPr>
              <w:pStyle w:val="Akapitzlist"/>
              <w:spacing w:after="0"/>
              <w:ind w:left="0"/>
              <w:jc w:val="left"/>
              <w:rPr>
                <w:rFonts w:cstheme="minorHAnsi"/>
                <w:b/>
                <w:bCs/>
              </w:rPr>
            </w:pPr>
            <w:r w:rsidRPr="00C518DA">
              <w:rPr>
                <w:rFonts w:cstheme="minorHAnsi"/>
                <w:b/>
                <w:bCs/>
              </w:rPr>
              <w:t>Łączna cena brutto szkolenia dla 2 uczestników</w:t>
            </w:r>
          </w:p>
        </w:tc>
      </w:tr>
      <w:tr w:rsidR="00C518DA" w14:paraId="5246704C" w14:textId="17AA019D" w:rsidTr="00C518DA">
        <w:trPr>
          <w:trHeight w:val="500"/>
        </w:trPr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1CA8" w14:textId="20281C8D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  <w:r w:rsidRPr="00C518DA">
              <w:rPr>
                <w:rFonts w:cstheme="minorHAnsi"/>
                <w:b/>
                <w:bCs/>
                <w:spacing w:val="-4"/>
              </w:rPr>
              <w:t>Masaż tkanek głębokich oraz masaż powięziowy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2670" w14:textId="77777777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3C27" w14:textId="77777777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71E" w14:textId="77777777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9184" w14:textId="77777777" w:rsidR="00C518DA" w:rsidRDefault="00C518DA" w:rsidP="008A28F4">
            <w:pPr>
              <w:pStyle w:val="Akapitzlist"/>
              <w:spacing w:after="0"/>
              <w:ind w:left="0"/>
              <w:rPr>
                <w:rFonts w:cstheme="minorHAnsi"/>
                <w:b/>
                <w:bCs/>
                <w:spacing w:val="-4"/>
              </w:rPr>
            </w:pPr>
          </w:p>
        </w:tc>
      </w:tr>
    </w:tbl>
    <w:p w14:paraId="734EE880" w14:textId="77777777" w:rsidR="00853753" w:rsidRDefault="00853753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p w14:paraId="4F67BE78" w14:textId="77777777" w:rsidR="00C518DA" w:rsidRDefault="00C518DA" w:rsidP="00853753">
      <w:pPr>
        <w:pStyle w:val="Akapitzlist"/>
        <w:spacing w:after="0"/>
        <w:ind w:left="0"/>
        <w:rPr>
          <w:rFonts w:cstheme="minorHAnsi"/>
          <w:b/>
          <w:bCs/>
          <w:spacing w:val="-4"/>
        </w:rPr>
      </w:pPr>
    </w:p>
    <w:p w14:paraId="6AEF5208" w14:textId="77777777" w:rsidR="00C518DA" w:rsidRDefault="00C518DA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3A6EFC" w14:textId="14B12544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10. Oświadczam/y, że powyższa cena brutto uwzględnia wszystkie wymogi, o których mowa w zapytaniu ofertowym, w tym zawiera wszelkie koszty niezbędne do prawidłowego i pełnego wykonania przedmiotu zamówienia oraz obejmuje należne opłaty i podatki. </w:t>
      </w:r>
      <w:r w:rsidR="00C518DA" w:rsidRPr="00C518DA">
        <w:rPr>
          <w:rFonts w:asciiTheme="minorHAnsi" w:hAnsiTheme="minorHAnsi" w:cstheme="minorHAnsi"/>
          <w:sz w:val="22"/>
          <w:szCs w:val="22"/>
        </w:rPr>
        <w:t>W szczególności cena brutto obejmuje koszty przygotowania i przeprowadzenia szkolenia, zapewnienia materiałów dydaktycznych każdemu uczestnikowi, realizacji części praktycznej, weryfikacji efektów uczenia się, przeprowadzenia egzaminu, jeżeli jest wymagany, oraz wydania dokumentów potwierdzających ukończenie szkolenia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DC09663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560978" w14:textId="0540E0EB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11. </w:t>
      </w:r>
      <w:r w:rsidR="00C518DA" w:rsidRPr="00C518DA">
        <w:rPr>
          <w:rFonts w:asciiTheme="minorHAnsi" w:hAnsiTheme="minorHAnsi" w:cstheme="minorHAnsi"/>
          <w:b/>
          <w:bCs/>
          <w:sz w:val="22"/>
          <w:szCs w:val="22"/>
        </w:rPr>
        <w:t>Przyjmuję/y do wiadomości, że ostateczne wynagrodzenie Wykonawcy zostanie obliczone jako suma wynagrodzeń za usługi faktycznie zrealizowane na rzecz każdego z 2 uczestników Projektu, z zastosowaniem ceny jednostkowej brutto za 1 godzinę szkolenia dla 1 uczestnika wskazanej w ofercie oraz liczby godzin zrealizowanych na rzecz każdego uczestnika, należycie udokumentowanych i zaakceptowanych przez Zamawiającego</w:t>
      </w:r>
      <w:r w:rsidRPr="00515A4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FB5E83A" w14:textId="77777777" w:rsidR="00853753" w:rsidRDefault="00853753" w:rsidP="00853753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9AFCA6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54DB2CAB" w14:textId="77777777" w:rsidR="00853753" w:rsidRDefault="00853753" w:rsidP="00853753">
      <w:pPr>
        <w:pStyle w:val="Standard"/>
        <w:shd w:val="clear" w:color="auto" w:fill="FFFFFF"/>
        <w:spacing w:line="276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</w:p>
    <w:p w14:paraId="774D7715" w14:textId="77777777" w:rsidR="00853753" w:rsidRDefault="00853753" w:rsidP="00853753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1DE598F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…………………………………….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………………………………………..................</w:t>
      </w:r>
    </w:p>
    <w:p w14:paraId="7A1EC9BE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Miejscowość, data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  <w:t>Czytelny podpis  osoby  uprawnionej</w:t>
      </w:r>
    </w:p>
    <w:p w14:paraId="0A2E758A" w14:textId="77777777" w:rsidR="00853753" w:rsidRDefault="00853753" w:rsidP="00853753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35FD7D2" w14:textId="77777777" w:rsidR="00853753" w:rsidRDefault="00853753" w:rsidP="00853753">
      <w:pPr>
        <w:pStyle w:val="Standard"/>
        <w:spacing w:line="276" w:lineRule="auto"/>
        <w:ind w:firstLine="708"/>
        <w:rPr>
          <w:rFonts w:asciiTheme="minorHAnsi" w:hAnsiTheme="minorHAnsi" w:cstheme="minorHAnsi"/>
          <w:sz w:val="22"/>
          <w:szCs w:val="22"/>
        </w:rPr>
      </w:pPr>
    </w:p>
    <w:p w14:paraId="7EE75EF7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D33151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7BBD6B85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CD2CE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E5416CB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02556C0" w14:textId="77777777" w:rsidR="00853753" w:rsidRDefault="00853753" w:rsidP="00C518DA">
      <w:pPr>
        <w:pStyle w:val="Standard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37DE04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F1236DF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68CFE77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0AF0CEDA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533C4142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49A0666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986618E" w14:textId="77777777" w:rsidR="00853753" w:rsidRDefault="00853753" w:rsidP="00853753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BEF10F6" w14:textId="77777777" w:rsidR="0007268E" w:rsidRPr="00853753" w:rsidRDefault="0007268E" w:rsidP="00853753"/>
    <w:sectPr w:rsidR="0007268E" w:rsidRPr="00853753" w:rsidSect="006223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6BEAC" w14:textId="77777777" w:rsidR="00DE460F" w:rsidRDefault="00DE460F" w:rsidP="00277EEA">
      <w:pPr>
        <w:spacing w:after="0" w:line="240" w:lineRule="auto"/>
      </w:pPr>
      <w:r>
        <w:separator/>
      </w:r>
    </w:p>
  </w:endnote>
  <w:endnote w:type="continuationSeparator" w:id="0">
    <w:p w14:paraId="5613125A" w14:textId="77777777" w:rsidR="00DE460F" w:rsidRDefault="00DE460F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proofErr w:type="spellStart"/>
    <w:r w:rsidR="00211032" w:rsidRPr="00653568">
      <w:rPr>
        <w:sz w:val="16"/>
        <w:szCs w:val="16"/>
        <w:lang w:val="en-GB"/>
      </w:rPr>
      <w:t>Staszica</w:t>
    </w:r>
    <w:proofErr w:type="spellEnd"/>
    <w:r w:rsidR="00211032" w:rsidRPr="00653568">
      <w:rPr>
        <w:sz w:val="16"/>
        <w:szCs w:val="16"/>
        <w:lang w:val="en-GB"/>
      </w:rPr>
      <w:t xml:space="preserve">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</w:t>
    </w:r>
    <w:proofErr w:type="spellStart"/>
    <w:r w:rsidR="00211032" w:rsidRPr="00653568">
      <w:rPr>
        <w:sz w:val="16"/>
        <w:szCs w:val="16"/>
        <w:lang w:val="en-GB"/>
      </w:rPr>
      <w:t>Łódź</w:t>
    </w:r>
    <w:proofErr w:type="spellEnd"/>
    <w:r w:rsidR="00211032" w:rsidRPr="00653568">
      <w:rPr>
        <w:sz w:val="16"/>
        <w:szCs w:val="16"/>
        <w:lang w:val="en-GB"/>
      </w:rPr>
      <w:t xml:space="preserve">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CDC9" w14:textId="77777777" w:rsidR="00DE460F" w:rsidRDefault="00DE460F" w:rsidP="00277EEA">
      <w:pPr>
        <w:spacing w:after="0" w:line="240" w:lineRule="auto"/>
      </w:pPr>
      <w:r>
        <w:separator/>
      </w:r>
    </w:p>
  </w:footnote>
  <w:footnote w:type="continuationSeparator" w:id="0">
    <w:p w14:paraId="606BB5B1" w14:textId="77777777" w:rsidR="00DE460F" w:rsidRDefault="00DE460F" w:rsidP="00277EEA">
      <w:pPr>
        <w:spacing w:after="0" w:line="240" w:lineRule="auto"/>
      </w:pPr>
      <w:r>
        <w:continuationSeparator/>
      </w:r>
    </w:p>
  </w:footnote>
  <w:footnote w:id="1">
    <w:p w14:paraId="53288853" w14:textId="2FC377D9" w:rsidR="00C518DA" w:rsidRDefault="00C518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349A3">
        <w:t>Łączna cena brutto za przeprowadzenie szkolenia dla jednego uczestnika stanowi iloczyn ceny brutto za 1 godzinę świadczenia usługi dla jednego uczestnika oraz liczby godzin szkolenia/kursu/warsztatu wskazanej w ofercie</w:t>
      </w:r>
      <w:r>
        <w:t>.</w:t>
      </w:r>
    </w:p>
  </w:footnote>
  <w:footnote w:id="2">
    <w:p w14:paraId="3A981239" w14:textId="02FFF0BF" w:rsidR="00C518DA" w:rsidRDefault="00C518DA" w:rsidP="00C518DA">
      <w:pPr>
        <w:pStyle w:val="Akapitzlist"/>
        <w:shd w:val="clear" w:color="auto" w:fill="FFFFFF"/>
        <w:autoSpaceDE w:val="0"/>
        <w:spacing w:before="57" w:after="57" w:line="100" w:lineRule="atLeast"/>
        <w:ind w:left="0"/>
      </w:pPr>
      <w:r>
        <w:rPr>
          <w:rStyle w:val="Odwoanieprzypisudolnego"/>
        </w:rPr>
        <w:footnoteRef/>
      </w:r>
      <w:r>
        <w:t xml:space="preserve"> </w:t>
      </w:r>
      <w:r w:rsidRPr="00C518DA">
        <w:rPr>
          <w:sz w:val="20"/>
        </w:rPr>
        <w:t>N</w:t>
      </w:r>
      <w:r w:rsidRPr="00C518DA">
        <w:rPr>
          <w:spacing w:val="-4"/>
          <w:sz w:val="20"/>
        </w:rPr>
        <w:t>ależy podać cenę szkolenia dla 1 osoby za 1 godzinę szkolenia, przy czym należy przyjąć że 1 godzina szkoleniowa wynosi 60 minut.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6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0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7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0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2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4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5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6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8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39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1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2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4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6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3"/>
  </w:num>
  <w:num w:numId="3" w16cid:durableId="416558863">
    <w:abstractNumId w:val="37"/>
  </w:num>
  <w:num w:numId="4" w16cid:durableId="958298806">
    <w:abstractNumId w:val="45"/>
  </w:num>
  <w:num w:numId="5" w16cid:durableId="17202302">
    <w:abstractNumId w:val="38"/>
  </w:num>
  <w:num w:numId="6" w16cid:durableId="45377800">
    <w:abstractNumId w:val="2"/>
  </w:num>
  <w:num w:numId="7" w16cid:durableId="1762754176">
    <w:abstractNumId w:val="19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6"/>
  </w:num>
  <w:num w:numId="11" w16cid:durableId="1343585292">
    <w:abstractNumId w:val="29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1"/>
  </w:num>
  <w:num w:numId="15" w16cid:durableId="422383881">
    <w:abstractNumId w:val="15"/>
  </w:num>
  <w:num w:numId="16" w16cid:durableId="1106539015">
    <w:abstractNumId w:val="43"/>
  </w:num>
  <w:num w:numId="17" w16cid:durableId="1915971374">
    <w:abstractNumId w:val="34"/>
  </w:num>
  <w:num w:numId="18" w16cid:durableId="641736700">
    <w:abstractNumId w:val="46"/>
  </w:num>
  <w:num w:numId="19" w16cid:durableId="987979765">
    <w:abstractNumId w:val="27"/>
  </w:num>
  <w:num w:numId="20" w16cid:durableId="826550449">
    <w:abstractNumId w:val="44"/>
  </w:num>
  <w:num w:numId="21" w16cid:durableId="561715351">
    <w:abstractNumId w:val="7"/>
  </w:num>
  <w:num w:numId="22" w16cid:durableId="404837730">
    <w:abstractNumId w:val="39"/>
  </w:num>
  <w:num w:numId="23" w16cid:durableId="814567590">
    <w:abstractNumId w:val="42"/>
  </w:num>
  <w:num w:numId="24" w16cid:durableId="846293062">
    <w:abstractNumId w:val="13"/>
  </w:num>
  <w:num w:numId="25" w16cid:durableId="630863245">
    <w:abstractNumId w:val="25"/>
  </w:num>
  <w:num w:numId="26" w16cid:durableId="1015183055">
    <w:abstractNumId w:val="16"/>
  </w:num>
  <w:num w:numId="27" w16cid:durableId="1069039574">
    <w:abstractNumId w:val="20"/>
  </w:num>
  <w:num w:numId="28" w16cid:durableId="1717239830">
    <w:abstractNumId w:val="24"/>
  </w:num>
  <w:num w:numId="29" w16cid:durableId="1028215243">
    <w:abstractNumId w:val="21"/>
  </w:num>
  <w:num w:numId="30" w16cid:durableId="665792535">
    <w:abstractNumId w:val="30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5"/>
  </w:num>
  <w:num w:numId="34" w16cid:durableId="1182083022">
    <w:abstractNumId w:val="8"/>
  </w:num>
  <w:num w:numId="35" w16cid:durableId="1735080888">
    <w:abstractNumId w:val="31"/>
  </w:num>
  <w:num w:numId="36" w16cid:durableId="1982996604">
    <w:abstractNumId w:val="4"/>
  </w:num>
  <w:num w:numId="37" w16cid:durableId="13921951">
    <w:abstractNumId w:val="36"/>
  </w:num>
  <w:num w:numId="38" w16cid:durableId="2021155330">
    <w:abstractNumId w:val="17"/>
  </w:num>
  <w:num w:numId="39" w16cid:durableId="1686710711">
    <w:abstractNumId w:val="40"/>
  </w:num>
  <w:num w:numId="40" w16cid:durableId="44257271">
    <w:abstractNumId w:val="11"/>
  </w:num>
  <w:num w:numId="41" w16cid:durableId="1214543337">
    <w:abstractNumId w:val="23"/>
  </w:num>
  <w:num w:numId="42" w16cid:durableId="460921333">
    <w:abstractNumId w:val="14"/>
  </w:num>
  <w:num w:numId="43" w16cid:durableId="1330600817">
    <w:abstractNumId w:val="12"/>
  </w:num>
  <w:num w:numId="44" w16cid:durableId="557666616">
    <w:abstractNumId w:val="28"/>
  </w:num>
  <w:num w:numId="45" w16cid:durableId="527380192">
    <w:abstractNumId w:val="22"/>
  </w:num>
  <w:num w:numId="46" w16cid:durableId="1962690826">
    <w:abstractNumId w:val="32"/>
  </w:num>
  <w:num w:numId="47" w16cid:durableId="19989224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80FDA"/>
    <w:rsid w:val="00090C2D"/>
    <w:rsid w:val="00097501"/>
    <w:rsid w:val="000B1FEC"/>
    <w:rsid w:val="000B4768"/>
    <w:rsid w:val="000B4F75"/>
    <w:rsid w:val="000C02F7"/>
    <w:rsid w:val="000C2CC2"/>
    <w:rsid w:val="000D18BB"/>
    <w:rsid w:val="000E08D4"/>
    <w:rsid w:val="000E5CD3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1A00"/>
    <w:rsid w:val="001A4B84"/>
    <w:rsid w:val="001B38C6"/>
    <w:rsid w:val="001C24E0"/>
    <w:rsid w:val="001E0851"/>
    <w:rsid w:val="001F4F3F"/>
    <w:rsid w:val="00206828"/>
    <w:rsid w:val="00211032"/>
    <w:rsid w:val="00235343"/>
    <w:rsid w:val="0024439F"/>
    <w:rsid w:val="00256017"/>
    <w:rsid w:val="002654F8"/>
    <w:rsid w:val="00275F56"/>
    <w:rsid w:val="00277EEA"/>
    <w:rsid w:val="00294A06"/>
    <w:rsid w:val="002A7170"/>
    <w:rsid w:val="002D23E3"/>
    <w:rsid w:val="002D3A98"/>
    <w:rsid w:val="0031000A"/>
    <w:rsid w:val="003331C7"/>
    <w:rsid w:val="00344D0B"/>
    <w:rsid w:val="0037023D"/>
    <w:rsid w:val="0037446E"/>
    <w:rsid w:val="00393B7A"/>
    <w:rsid w:val="003A71AC"/>
    <w:rsid w:val="003D5D8E"/>
    <w:rsid w:val="003E4526"/>
    <w:rsid w:val="003F1182"/>
    <w:rsid w:val="004002C9"/>
    <w:rsid w:val="004010BE"/>
    <w:rsid w:val="0043694D"/>
    <w:rsid w:val="00457AAF"/>
    <w:rsid w:val="004706F9"/>
    <w:rsid w:val="0048537B"/>
    <w:rsid w:val="00485A60"/>
    <w:rsid w:val="004947AF"/>
    <w:rsid w:val="00495678"/>
    <w:rsid w:val="004C63B5"/>
    <w:rsid w:val="004C7995"/>
    <w:rsid w:val="004E0C13"/>
    <w:rsid w:val="004F5B83"/>
    <w:rsid w:val="005020FB"/>
    <w:rsid w:val="00510F1F"/>
    <w:rsid w:val="005122A5"/>
    <w:rsid w:val="00533CEF"/>
    <w:rsid w:val="005616F0"/>
    <w:rsid w:val="0056432F"/>
    <w:rsid w:val="00564D0E"/>
    <w:rsid w:val="00592179"/>
    <w:rsid w:val="005A747F"/>
    <w:rsid w:val="005D1AF4"/>
    <w:rsid w:val="00622314"/>
    <w:rsid w:val="006243DD"/>
    <w:rsid w:val="006270EE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3B10"/>
    <w:rsid w:val="00751ACC"/>
    <w:rsid w:val="00751F98"/>
    <w:rsid w:val="007670B5"/>
    <w:rsid w:val="007726F9"/>
    <w:rsid w:val="00777D9F"/>
    <w:rsid w:val="007B283A"/>
    <w:rsid w:val="007D1417"/>
    <w:rsid w:val="007D497F"/>
    <w:rsid w:val="007E28E7"/>
    <w:rsid w:val="007F1539"/>
    <w:rsid w:val="0081191E"/>
    <w:rsid w:val="00824988"/>
    <w:rsid w:val="008321CA"/>
    <w:rsid w:val="008340D8"/>
    <w:rsid w:val="00853753"/>
    <w:rsid w:val="00853E60"/>
    <w:rsid w:val="008563BD"/>
    <w:rsid w:val="00873F4C"/>
    <w:rsid w:val="00880871"/>
    <w:rsid w:val="00886CDE"/>
    <w:rsid w:val="00892B34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A7F00"/>
    <w:rsid w:val="00AB115A"/>
    <w:rsid w:val="00AD422A"/>
    <w:rsid w:val="00AD432E"/>
    <w:rsid w:val="00AE0A03"/>
    <w:rsid w:val="00AE79E9"/>
    <w:rsid w:val="00B232B6"/>
    <w:rsid w:val="00B25C42"/>
    <w:rsid w:val="00B26CAF"/>
    <w:rsid w:val="00B27411"/>
    <w:rsid w:val="00B7739E"/>
    <w:rsid w:val="00B9037A"/>
    <w:rsid w:val="00B91FBE"/>
    <w:rsid w:val="00BA7387"/>
    <w:rsid w:val="00BC05F2"/>
    <w:rsid w:val="00C0576F"/>
    <w:rsid w:val="00C345F1"/>
    <w:rsid w:val="00C4643C"/>
    <w:rsid w:val="00C518DA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DE460F"/>
    <w:rsid w:val="00E045FC"/>
    <w:rsid w:val="00E16EC3"/>
    <w:rsid w:val="00E31454"/>
    <w:rsid w:val="00E33B7E"/>
    <w:rsid w:val="00E51F15"/>
    <w:rsid w:val="00E61E12"/>
    <w:rsid w:val="00E72B18"/>
    <w:rsid w:val="00EA487A"/>
    <w:rsid w:val="00EB09FE"/>
    <w:rsid w:val="00EC219D"/>
    <w:rsid w:val="00EE2263"/>
    <w:rsid w:val="00EE386F"/>
    <w:rsid w:val="00EE7435"/>
    <w:rsid w:val="00EF561D"/>
    <w:rsid w:val="00F0575F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8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8D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11</TotalTime>
  <Pages>3</Pages>
  <Words>667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12</cp:revision>
  <cp:lastPrinted>2025-05-05T13:34:00Z</cp:lastPrinted>
  <dcterms:created xsi:type="dcterms:W3CDTF">2026-05-05T10:02:00Z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