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3BD8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Załącznik nr 1 do zapytania ofertowego</w:t>
      </w:r>
    </w:p>
    <w:p w14:paraId="4B7BC9D9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6FB77C0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82DEC7F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74D6A59E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99C844C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488086616"/>
    </w:p>
    <w:p w14:paraId="348C5903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Usługi szkoleniowe w ramach projektu </w:t>
      </w:r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>„Wsparcie i Promocja zatrudnienia osób niepełnosprawnych. Czwarta edycja”, finansowanego ze środków PFRON, a realizowanego w Towarzystwie Przyjaciół Niepełnosprawnych</w:t>
      </w:r>
    </w:p>
    <w:p w14:paraId="073F962B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D70AD70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6BA75E8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nazwisko/firma Wykonawcy: ………………………………………………..…….………………………..</w:t>
      </w:r>
    </w:p>
    <w:p w14:paraId="4A4A256A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 zamieszkania/siedziba Wykonawcy: ……………………………………………..……………………...</w:t>
      </w:r>
    </w:p>
    <w:p w14:paraId="198A2F13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Numer telefonu/adres e-mail Wykonawcy: …………………………………………………………………….</w:t>
      </w:r>
    </w:p>
    <w:p w14:paraId="653C9E07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PESEL/NIP: ………………………………………………………………………………………………….....................</w:t>
      </w:r>
    </w:p>
    <w:p w14:paraId="6187603C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Osoba do kontaktu: ……………………………………………………………………………..………………..........</w:t>
      </w:r>
    </w:p>
    <w:p w14:paraId="2183DB01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A757CD8" w14:textId="0E86837E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odpowiedzi na zapytanie ofertowe z dnia </w:t>
      </w:r>
      <w:r w:rsidR="00B25C42">
        <w:rPr>
          <w:rFonts w:asciiTheme="minorHAnsi" w:hAnsiTheme="minorHAnsi" w:cstheme="minorHAnsi"/>
          <w:sz w:val="22"/>
          <w:szCs w:val="22"/>
        </w:rPr>
        <w:t>1</w:t>
      </w:r>
      <w:r w:rsidR="00256017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25C42">
        <w:rPr>
          <w:rFonts w:asciiTheme="minorHAnsi" w:hAnsiTheme="minorHAnsi" w:cstheme="minorHAnsi"/>
          <w:sz w:val="22"/>
          <w:szCs w:val="22"/>
        </w:rPr>
        <w:t>września</w:t>
      </w:r>
      <w:r>
        <w:rPr>
          <w:rFonts w:asciiTheme="minorHAnsi" w:hAnsiTheme="minorHAnsi" w:cstheme="minorHAnsi"/>
          <w:sz w:val="22"/>
          <w:szCs w:val="22"/>
        </w:rPr>
        <w:t xml:space="preserve"> 2026 r. w przedmiocie świadczenia usług szkoleniowych</w:t>
      </w:r>
      <w:bookmarkStart w:id="1" w:name="_Hlk4880866161"/>
      <w:r>
        <w:rPr>
          <w:rFonts w:asciiTheme="minorHAnsi" w:hAnsiTheme="minorHAnsi" w:cstheme="minorHAnsi"/>
          <w:sz w:val="22"/>
          <w:szCs w:val="22"/>
        </w:rPr>
        <w:t xml:space="preserve"> w ramach projektu: </w:t>
      </w:r>
      <w:bookmarkEnd w:id="1"/>
      <w:r>
        <w:rPr>
          <w:rFonts w:asciiTheme="minorHAnsi" w:hAnsiTheme="minorHAnsi" w:cstheme="minorHAnsi"/>
          <w:sz w:val="22"/>
          <w:szCs w:val="22"/>
        </w:rPr>
        <w:t>„WiP: Wsparcie i Promocja zatrudnienia osób niepełnosprawnych. Czwarta edycja” finansowanego ze środków Państwowego Funduszu Rehabilitacji Osób Niepełnosprawnych realizowanego w Towarzystwie Przyjaciół Niepełnosprawnych (dalej : Projekt) :</w:t>
      </w:r>
    </w:p>
    <w:p w14:paraId="68434F3F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44097C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Oferuję/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wykonanie przedmiotu zamówienia zgodnie z zakresem zamieszczonym w Zapytaniu Ofertowym i jego załącznikach.</w:t>
      </w:r>
    </w:p>
    <w:p w14:paraId="422CE5F0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F7E06D2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Oświadczam/y, że zapoznałam/em/liśmy się z Zapytaniem Ofertowym i nie wnoszę/</w:t>
      </w:r>
      <w:proofErr w:type="spellStart"/>
      <w:r>
        <w:rPr>
          <w:rFonts w:asciiTheme="minorHAnsi" w:hAnsiTheme="minorHAnsi" w:cstheme="minorHAnsi"/>
          <w:sz w:val="22"/>
          <w:szCs w:val="22"/>
        </w:rPr>
        <w:t>imy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do niego żadnych zastrzeżeń.</w:t>
      </w:r>
    </w:p>
    <w:p w14:paraId="30D88FF0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16C85E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3. Oświadczam/y, iż spełniam/y określone w Zapytaniu Ofertowym warunki udziału w postępowaniu.</w:t>
      </w:r>
    </w:p>
    <w:p w14:paraId="2811CAB7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D9A9F07" w14:textId="77777777" w:rsidR="00853753" w:rsidRPr="005B336E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4. Oświadczam/y, że w c</w:t>
      </w:r>
      <w:r>
        <w:rPr>
          <w:rFonts w:asciiTheme="minorHAnsi" w:hAnsiTheme="minorHAnsi" w:cstheme="minorHAnsi"/>
          <w:sz w:val="22"/>
          <w:szCs w:val="22"/>
        </w:rPr>
        <w:t>enie brutto wskazanej w ofercie uwzględnione są wszystkie wymogi, o których mowa w Zapytaniu Ofertowym, w szczególności zawiera ona wszelkie koszty niezbędne do prawidłowego i pełnego wykonania przedmiotu zamówienia oraz obejmuje należne opłaty i podatki.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W szczególności cena brutto wskazana w ofercie zawiera koszt przygotowania programu szkolenia, materiałów dydaktycznych, przygotowania i przeprowadzenia egzaminu oraz wykonania innych obowiązków wskazanych w zapytaniu ofertowym.</w:t>
      </w:r>
    </w:p>
    <w:p w14:paraId="3FD3B37F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799F4D1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5. Oświadczam/y, że akceptuję/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treść zapytania ofertowego,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 w przypadku przyjęcia do realizacji  </w:t>
      </w:r>
      <w:r>
        <w:rPr>
          <w:rFonts w:asciiTheme="minorHAnsi" w:hAnsiTheme="minorHAnsi" w:cstheme="minorHAnsi"/>
          <w:sz w:val="22"/>
          <w:szCs w:val="22"/>
        </w:rPr>
        <w:lastRenderedPageBreak/>
        <w:t>oferty deklaruję/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>:</w:t>
      </w:r>
    </w:p>
    <w:p w14:paraId="2851BC0F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 należytą staranność i terminowość przy realizacji przedmiotu zamówienia;</w:t>
      </w:r>
    </w:p>
    <w:p w14:paraId="62A865E3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 termin związania ofertą przez minimum 30 dni od daty jej złożenia;</w:t>
      </w:r>
    </w:p>
    <w:p w14:paraId="71599884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 dyspozycyjność;</w:t>
      </w:r>
    </w:p>
    <w:p w14:paraId="153D051B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d) spełnienie wszystkich wymogów wskazanych w Zapytaniu Ofertowym.</w:t>
      </w:r>
    </w:p>
    <w:p w14:paraId="60F987BE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FD960EF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6. Oświadczam/y, że w przypadku przyjęcia do realizacji oferty, zobowiązuję/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się do zawarcia umowy na określonych warunkach, w miejscu i terminie wyznaczonym przez Zamawiającego.</w:t>
      </w:r>
    </w:p>
    <w:p w14:paraId="316893A8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F55DEA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7. Oświadczam/y, że znajdujemy się w sytuacji ekonomicznej i finansowej zapewniającej wykonanie zamówienia oraz że w ciągu ostatnich 3 lat przed wszczęciem postępowania nie wyrządziliśmy szkody, nie wykonując zamówienia lub wykonując je nienależycie; Ponadto, oświadczam/y, że nie znajduję się w stanie likwidacji ani nie ogłoszono wobec mnie upadłości, nie zalegam z uiszczeniem podatków, opłat lub składek na ubezpieczenia społeczne lub zdrowotne.</w:t>
      </w:r>
    </w:p>
    <w:p w14:paraId="4720913B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705941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8. Oświadczam/y, że zapoznaliśmy się z klauzulą informacyjną dotyczącą ochrony danych osobowych, o której jest mowa w sekcji X Zapytania Ofertowego.</w:t>
      </w:r>
    </w:p>
    <w:p w14:paraId="3C1CDDC4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748929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9. Oświadczam/y, że jesteśmy gotowi do zrealizowania następującego szkolenia :</w:t>
      </w:r>
    </w:p>
    <w:p w14:paraId="23BEC562" w14:textId="77777777" w:rsidR="00853753" w:rsidRDefault="00853753" w:rsidP="00853753">
      <w:pPr>
        <w:pStyle w:val="Akapitzlist"/>
        <w:spacing w:after="0"/>
        <w:ind w:left="0"/>
        <w:rPr>
          <w:rFonts w:cstheme="minorHAnsi"/>
          <w:b/>
          <w:bCs/>
          <w:spacing w:val="-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1259"/>
        <w:gridCol w:w="2517"/>
        <w:gridCol w:w="2739"/>
      </w:tblGrid>
      <w:tr w:rsidR="00853753" w14:paraId="0B4CB9D0" w14:textId="77777777" w:rsidTr="008A28F4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121F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  <w:r>
              <w:rPr>
                <w:rFonts w:cstheme="minorHAnsi"/>
                <w:b/>
                <w:bCs/>
              </w:rPr>
              <w:t>Nazwa Szkolenia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2113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Liczba godzin szkolenia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D2BB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Łączna cena szkolenia brutto dla jednego uczestnika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customMarkFollows="1" w:id="2"/>
              <w:t>**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4174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  <w:r>
              <w:rPr>
                <w:rFonts w:cstheme="minorHAnsi"/>
                <w:b/>
                <w:bCs/>
              </w:rPr>
              <w:t>Cena brutto za 1 godzinę szkolenia dla jednego uczestnika warsztatu wyrażona w złotych (cena jednostkowa)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customMarkFollows="1" w:id="3"/>
              <w:t>**</w:t>
            </w:r>
            <w:r>
              <w:rPr>
                <w:rStyle w:val="Odwoanieprzypisudolnego"/>
              </w:rPr>
              <w:t xml:space="preserve"> *</w:t>
            </w:r>
          </w:p>
        </w:tc>
      </w:tr>
      <w:tr w:rsidR="00853753" w14:paraId="5246704C" w14:textId="77777777" w:rsidTr="008A28F4">
        <w:trPr>
          <w:trHeight w:val="5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1CA8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2670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3C27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771E" w14:textId="77777777" w:rsidR="00853753" w:rsidRDefault="00853753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</w:tr>
    </w:tbl>
    <w:p w14:paraId="734EE880" w14:textId="77777777" w:rsidR="00853753" w:rsidRDefault="00853753" w:rsidP="00853753">
      <w:pPr>
        <w:pStyle w:val="Akapitzlist"/>
        <w:spacing w:after="0"/>
        <w:ind w:left="0"/>
        <w:rPr>
          <w:rFonts w:cstheme="minorHAnsi"/>
          <w:b/>
          <w:bCs/>
          <w:spacing w:val="-4"/>
        </w:rPr>
      </w:pPr>
    </w:p>
    <w:p w14:paraId="353A6EFC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10. Oświadczam/y, że powyższa cena brutto uwzględnia wszystkie wymogi, o których mowa w zapytaniu ofertowym, w tym zawiera wszelkie koszty niezbędne do prawidłowego i pełnego wykonania </w:t>
      </w:r>
      <w:r>
        <w:rPr>
          <w:rFonts w:asciiTheme="minorHAnsi" w:hAnsiTheme="minorHAnsi" w:cstheme="minorHAnsi"/>
          <w:sz w:val="22"/>
          <w:szCs w:val="22"/>
        </w:rPr>
        <w:lastRenderedPageBreak/>
        <w:t>przedmiotu zamówienia oraz obejmuje należne opłaty i podatki. W szczególności cena brutto wskazana w ofercie powinna zawierać koszt przygotowania programu szkolenia, materiałów dydaktycznych, przygotowania i przeprowadzenia egzaminu oraz wykonania innych obowiązków wskazanych w zapytaniu ofertowym.</w:t>
      </w:r>
    </w:p>
    <w:p w14:paraId="1DC09663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560978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11. </w:t>
      </w:r>
      <w:r w:rsidRPr="00515A49">
        <w:rPr>
          <w:rFonts w:asciiTheme="minorHAnsi" w:hAnsiTheme="minorHAnsi" w:cstheme="minorHAnsi"/>
          <w:b/>
          <w:bCs/>
          <w:sz w:val="22"/>
          <w:szCs w:val="22"/>
        </w:rPr>
        <w:t>Przyjmuję/y do wiadomości, że ostateczne wynagrodzenie Wykonawcy zostanie obliczone z</w:t>
      </w:r>
      <w:r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515A49">
        <w:rPr>
          <w:rFonts w:asciiTheme="minorHAnsi" w:hAnsiTheme="minorHAnsi" w:cstheme="minorHAnsi"/>
          <w:b/>
          <w:bCs/>
          <w:sz w:val="22"/>
          <w:szCs w:val="22"/>
        </w:rPr>
        <w:t>uwzględnieniem zadeklarowanej w ofercie ceny jednostkowej brutto za 1 godzinę świadczenia usługi dla jednego uczestnika oraz faktycznej liczby uczestników i faktycznej liczby godzin świadczenia usługi, należycie udokumentowanych i zaakceptowanych przez Zamawiającego.</w:t>
      </w:r>
    </w:p>
    <w:p w14:paraId="7FB5E83A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9AFCA6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54DB2CAB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774D7715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1DE598F" w14:textId="77777777" w:rsidR="00853753" w:rsidRDefault="00853753" w:rsidP="00853753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…………………………………….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………………………………………..................</w:t>
      </w:r>
    </w:p>
    <w:p w14:paraId="7A1EC9BE" w14:textId="77777777" w:rsidR="00853753" w:rsidRDefault="00853753" w:rsidP="00853753">
      <w:pPr>
        <w:pStyle w:val="Standard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Miejscowość, data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  <w:t>Czytelny podpis  osoby  uprawnionej</w:t>
      </w:r>
    </w:p>
    <w:p w14:paraId="0A2E758A" w14:textId="77777777" w:rsidR="00853753" w:rsidRDefault="00853753" w:rsidP="00853753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35FD7D2" w14:textId="77777777" w:rsidR="00853753" w:rsidRDefault="00853753" w:rsidP="00853753">
      <w:pPr>
        <w:pStyle w:val="Standard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p w14:paraId="7EE75EF7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D33151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7BBD6B85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CD2CEC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E5416C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AFB2370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F8B7AA5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4ECE8A0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FA53669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02556C0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37DE04A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F1236DF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8CFE77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AF0CEDA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533C4142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49A0666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986618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3594507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2B9D91D" w14:textId="77777777" w:rsidR="00853753" w:rsidRPr="00395455" w:rsidRDefault="00853753" w:rsidP="00853753"/>
    <w:p w14:paraId="2BEF10F6" w14:textId="77777777" w:rsidR="0007268E" w:rsidRPr="00853753" w:rsidRDefault="0007268E" w:rsidP="00853753"/>
    <w:sectPr w:rsidR="0007268E" w:rsidRPr="00853753" w:rsidSect="0062231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500F9" w14:textId="77777777" w:rsidR="00080FDA" w:rsidRDefault="00080FDA" w:rsidP="00277EEA">
      <w:pPr>
        <w:spacing w:after="0" w:line="240" w:lineRule="auto"/>
      </w:pPr>
      <w:r>
        <w:separator/>
      </w:r>
    </w:p>
  </w:endnote>
  <w:endnote w:type="continuationSeparator" w:id="0">
    <w:p w14:paraId="70F912B2" w14:textId="77777777" w:rsidR="00080FDA" w:rsidRDefault="00080FDA" w:rsidP="0027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D6AD" w14:textId="77777777" w:rsidR="00A74B49" w:rsidRPr="00A74B49" w:rsidRDefault="004010BE">
    <w:pPr>
      <w:pStyle w:val="Stopka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6EFCD8F" wp14:editId="18ADD0E7">
              <wp:simplePos x="0" y="0"/>
              <wp:positionH relativeFrom="column">
                <wp:posOffset>709930</wp:posOffset>
              </wp:positionH>
              <wp:positionV relativeFrom="paragraph">
                <wp:posOffset>62864</wp:posOffset>
              </wp:positionV>
              <wp:extent cx="4048125" cy="0"/>
              <wp:effectExtent l="19050" t="38100" r="47625" b="57150"/>
              <wp:wrapNone/>
              <wp:docPr id="4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0481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FEAD66" id="Łącznik prostoliniowy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5.9pt,4.95pt" to="374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1aHwIAAG8EAAAOAAAAZHJzL2Uyb0RvYy54bWysVE2P0zAQvSPxHyzfadrSrkrUdA9bLZcF&#10;Ku3yA2YdJ7HWX/J4m5YbB/4Z/C/Gzqa0cANysOIZz5v3xi9ZXx+MZnsZUDlb8dlkypm0wtXKthX/&#10;/HD7ZsUZRrA1aGdlxY8S+fXm9at170s5d53TtQyMQCyWva94F6MviwJFJw3gxHlpKdm4YCDSNrRF&#10;HaAndKOL+XR6VfQu1D44IREpuh2SfJPxm0aK+KlpUEamK07cYl5DXh/TWmzWULYBfKfECw34CxYG&#10;lKWmJ6gtRGDPQf0BZZQIDl0TJ8KZwjWNEjJrIDWz6W9q7jvwMmuh4aA/jQn/H6z4uN8FpuqKLziz&#10;YOiKfnz9/k18seqJ0VwxOq2scv2RLdKweo8l1dzYXUhyxcHe+zsnnpByxUUybdAPxw5NMOk46WWH&#10;PPzjafjyEJmg4GK6WM3mS87EmCugHAt9wPheOkOUkO6QKKW5QAn7O4ypNZTjkRS27lZpne9WW9ZX&#10;/N0yIwM5rNEQqYnxpBltyxnolqwrYsiISHrrVJ1w8Ig3OrA9kHvIdLXrH4guZxowUoI05CcX6mfz&#10;wdXD2dWS4oO3KEwOHMKzMUx0B+jM/KJlkrEF7IaKnEpAVKFtoiSzqUl12rTa9SwAKZkvF9TxXzhf&#10;jeSo0xnnt7/CoH0HAy9qNgi8VJL4ZK5nLLMrBiMkSzy6+rgLo1vI1fn8yxeYPpvzPb2f/yc2PwEA&#10;AP//AwBQSwMEFAAGAAgAAAAhAMyemUfZAAAABwEAAA8AAABkcnMvZG93bnJldi54bWxMjsFOwzAQ&#10;RO9I/IO1SNyok1IBSeNUCAkhTogAh9628ZJEtddW7DTh7zFc4Pg0o5lX7RZrxInGMDhWkK8yEMSt&#10;0wN3Ct7fHq/uQISIrNE4JgVfFGBXn59VWGo38yudmtiJNMKhRAV9jL6UMrQ9WQwr54lT9ulGizHh&#10;2Ek94pzGrZHrLLuRFgdODz16euipPTaTVTAbWr/oOOEmPH00e8LnwR+9UpcXy/0WRKQl/pXhRz+p&#10;Q52cDm5iHYRJnOdJPSooChApv90U1yAOvyzrSv73r78BAAD//wMAUEsBAi0AFAAGAAgAAAAhALaD&#10;OJL+AAAA4QEAABMAAAAAAAAAAAAAAAAAAAAAAFtDb250ZW50X1R5cGVzXS54bWxQSwECLQAUAAYA&#10;CAAAACEAOP0h/9YAAACUAQAACwAAAAAAAAAAAAAAAAAvAQAAX3JlbHMvLnJlbHNQSwECLQAUAAYA&#10;CAAAACEAaNydWh8CAABvBAAADgAAAAAAAAAAAAAAAAAuAgAAZHJzL2Uyb0RvYy54bWxQSwECLQAU&#10;AAYACAAAACEAzJ6ZR9kAAAAHAQAADwAAAAAAAAAAAAAAAAB5BAAAZHJzL2Rvd25yZXYueG1sUEsF&#10;BgAAAAAEAAQA8wAAAH8FAAAAAA==&#10;" strokecolor="#262626">
              <o:lock v:ext="edit" shapetype="f"/>
            </v:line>
          </w:pict>
        </mc:Fallback>
      </mc:AlternateContent>
    </w:r>
    <w:r w:rsidR="00A74B49">
      <w:rPr>
        <w:sz w:val="16"/>
        <w:szCs w:val="16"/>
      </w:rPr>
      <w:t xml:space="preserve">Biuro projektu  </w:t>
    </w:r>
    <w:r w:rsidR="00A74B49" w:rsidRPr="00A74B49">
      <w:rPr>
        <w:sz w:val="16"/>
        <w:szCs w:val="16"/>
      </w:rPr>
      <w:tab/>
    </w:r>
    <w:r w:rsidR="00A74B49" w:rsidRPr="00A74B49">
      <w:rPr>
        <w:sz w:val="16"/>
        <w:szCs w:val="16"/>
      </w:rPr>
      <w:tab/>
      <w:t>tel./fax: 42 616 06 20</w:t>
    </w:r>
  </w:p>
  <w:p w14:paraId="00E55017" w14:textId="77777777" w:rsidR="00A74B49" w:rsidRPr="00653568" w:rsidRDefault="00A74B49">
    <w:pPr>
      <w:pStyle w:val="Stopka"/>
      <w:rPr>
        <w:sz w:val="16"/>
        <w:szCs w:val="16"/>
        <w:lang w:val="en-GB"/>
      </w:rPr>
    </w:pPr>
    <w:r w:rsidRPr="00A74B49">
      <w:rPr>
        <w:sz w:val="16"/>
        <w:szCs w:val="16"/>
      </w:rPr>
      <w:t xml:space="preserve">TPN </w:t>
    </w:r>
    <w:r>
      <w:rPr>
        <w:sz w:val="16"/>
        <w:szCs w:val="16"/>
      </w:rPr>
      <w:sym w:font="Wingdings 2" w:char="F096"/>
    </w:r>
    <w:r w:rsidR="00211032">
      <w:rPr>
        <w:sz w:val="16"/>
        <w:szCs w:val="16"/>
      </w:rPr>
      <w:t xml:space="preserve"> ul. </w:t>
    </w:r>
    <w:proofErr w:type="spellStart"/>
    <w:r w:rsidR="00211032" w:rsidRPr="00653568">
      <w:rPr>
        <w:sz w:val="16"/>
        <w:szCs w:val="16"/>
        <w:lang w:val="en-GB"/>
      </w:rPr>
      <w:t>Staszica</w:t>
    </w:r>
    <w:proofErr w:type="spellEnd"/>
    <w:r w:rsidR="00211032" w:rsidRPr="00653568">
      <w:rPr>
        <w:sz w:val="16"/>
        <w:szCs w:val="16"/>
        <w:lang w:val="en-GB"/>
      </w:rPr>
      <w:t xml:space="preserve"> 1/3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="00211032" w:rsidRPr="00653568">
      <w:rPr>
        <w:sz w:val="16"/>
        <w:szCs w:val="16"/>
        <w:lang w:val="en-GB"/>
      </w:rPr>
      <w:t xml:space="preserve"> </w:t>
    </w:r>
    <w:proofErr w:type="spellStart"/>
    <w:r w:rsidR="00211032" w:rsidRPr="00653568">
      <w:rPr>
        <w:sz w:val="16"/>
        <w:szCs w:val="16"/>
        <w:lang w:val="en-GB"/>
      </w:rPr>
      <w:t>Łódź</w:t>
    </w:r>
    <w:proofErr w:type="spellEnd"/>
    <w:r w:rsidR="00211032" w:rsidRPr="00653568">
      <w:rPr>
        <w:sz w:val="16"/>
        <w:szCs w:val="16"/>
        <w:lang w:val="en-GB"/>
      </w:rPr>
      <w:t xml:space="preserve"> 91-746</w:t>
    </w:r>
    <w:r w:rsidRPr="00653568">
      <w:rPr>
        <w:sz w:val="16"/>
        <w:szCs w:val="16"/>
        <w:lang w:val="en-GB"/>
      </w:rPr>
      <w:tab/>
    </w:r>
    <w:r w:rsidRPr="00653568">
      <w:rPr>
        <w:sz w:val="16"/>
        <w:szCs w:val="16"/>
        <w:lang w:val="en-GB"/>
      </w:rPr>
      <w:tab/>
      <w:t xml:space="preserve">e-mail: </w:t>
    </w:r>
    <w:r w:rsidR="00962604" w:rsidRPr="00653568">
      <w:rPr>
        <w:rStyle w:val="Hipercze"/>
        <w:sz w:val="16"/>
        <w:szCs w:val="16"/>
        <w:lang w:val="en-GB"/>
      </w:rPr>
      <w:t>katarzyna.weglarska-chutnik@tpn.org.pl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Pr="00653568">
      <w:rPr>
        <w:sz w:val="16"/>
        <w:szCs w:val="16"/>
        <w:lang w:val="en-GB"/>
      </w:rPr>
      <w:t xml:space="preserve"> www.tpn.org.pl</w:t>
    </w:r>
  </w:p>
  <w:p w14:paraId="783E4065" w14:textId="77777777" w:rsidR="00A74B49" w:rsidRDefault="004010BE">
    <w:pPr>
      <w:pStyle w:val="Stopka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F33DB3F" wp14:editId="636EFBF7">
              <wp:simplePos x="0" y="0"/>
              <wp:positionH relativeFrom="column">
                <wp:posOffset>5080</wp:posOffset>
              </wp:positionH>
              <wp:positionV relativeFrom="paragraph">
                <wp:posOffset>72389</wp:posOffset>
              </wp:positionV>
              <wp:extent cx="5724525" cy="0"/>
              <wp:effectExtent l="19050" t="38100" r="47625" b="5715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DCE51" id="Łącznik prostoliniowy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5.7pt" to="451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3BoHgIAAG8EAAAOAAAAZHJzL2Uyb0RvYy54bWysVE1z0zAQvTPDf9DoTpyEuhRPnB6aKZcC&#10;nWn7A7aybGuqr9GqccKNA/8M/hcruQ4J3AAfNNau9u17q2evLndGs60MqJyt+WI250xa4Rplu5o/&#10;3F+/ueAMI9gGtLOy5nuJ/HL9+tVq8JVcut7pRgZGIBarwde8j9FXRYGilwZw5ry0lGxdMBBpG7qi&#10;CTAQutHFcj4/LwYXGh+ckIgU3YxJvs74bStF/Ny2KCPTNSduMa8hr49pLdYrqLoAvlfihQb8BQsD&#10;ylLTA9QGIrDnoP6AMkoEh66NM+FM4dpWCZk1kJrF/Dc1dz14mbXQcNAfxoT/D1Z82t4Gppqal5xZ&#10;MHRFP75+/ya+WPXEaK4YnVZWuWHPyjSswWNFNVf2NiS5Ymfv/I0TT0i54iSZNujHY7s2mHSc9LJd&#10;Hv7+MHy5i0xQsHy3PCuXxEJMuQKqqdAHjB+kM0QJ6Q6JUpoLVLC9wZhaQzUdSWHrrpXW+W61ZUPN&#10;34/IQA5rNURqYjxpRttxBroj64oYMiKS3iZVJxzc45UObAvkHjJd44Z7osuZBoyUIA35yYX62Xx0&#10;zXj2oqT46C0KkwPH8GIKE90ROjM/aZlkbAD7sSKnEhBVaJsoyWxqUp02nXYDC0BKluUZdfwXzucT&#10;Oep0xPntrzBo38PIi5qNAk+VJD6Z6xHL7IrRCMkSj67Z34bJLeTqfP7lC0yfzfGe3o//E+ufAAAA&#10;//8DAFBLAwQUAAYACAAAACEAKeNahdcAAAAGAQAADwAAAGRycy9kb3ducmV2LnhtbEyOT0vEMBDF&#10;74LfIYzgzU23LqLdposIIp7Eqgdvs81sWzaZlCbd1m/viAc9vj+89yt3i3fqRGPsAxtYrzJQxE2w&#10;PbcG3t8er25BxYRs0QUmA18UYVedn5VY2DDzK53q1CoZ4ViggS6lodA6Nh15jKswEEt2CKPHJHJs&#10;tR1xlnHvdJ5lN9pjz/LQ4UAPHTXHevIGZkf5i00TbuLTR/1J+NwPx8GYy4vlfgsq0ZL+yvCDL+hQ&#10;CdM+TGyjcgaEO4m73oCS9C7Lr0Htfw1dlfo/fvUNAAD//wMAUEsBAi0AFAAGAAgAAAAhALaDOJL+&#10;AAAA4QEAABMAAAAAAAAAAAAAAAAAAAAAAFtDb250ZW50X1R5cGVzXS54bWxQSwECLQAUAAYACAAA&#10;ACEAOP0h/9YAAACUAQAACwAAAAAAAAAAAAAAAAAvAQAAX3JlbHMvLnJlbHNQSwECLQAUAAYACAAA&#10;ACEAkq9waB4CAABvBAAADgAAAAAAAAAAAAAAAAAuAgAAZHJzL2Uyb0RvYy54bWxQSwECLQAUAAYA&#10;CAAAACEAKeNahdcAAAAGAQAADwAAAAAAAAAAAAAAAAB4BAAAZHJzL2Rvd25yZXYueG1sUEsFBgAA&#10;AAAEAAQA8wAAAHwFAAAAAA==&#10;" strokecolor="#262626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0B27" w14:textId="77777777" w:rsidR="00080FDA" w:rsidRDefault="00080FDA" w:rsidP="00277EEA">
      <w:pPr>
        <w:spacing w:after="0" w:line="240" w:lineRule="auto"/>
      </w:pPr>
      <w:r>
        <w:separator/>
      </w:r>
    </w:p>
  </w:footnote>
  <w:footnote w:type="continuationSeparator" w:id="0">
    <w:p w14:paraId="112D6C7E" w14:textId="77777777" w:rsidR="00080FDA" w:rsidRDefault="00080FDA" w:rsidP="00277EEA">
      <w:pPr>
        <w:spacing w:after="0" w:line="240" w:lineRule="auto"/>
      </w:pPr>
      <w:r>
        <w:continuationSeparator/>
      </w:r>
    </w:p>
  </w:footnote>
  <w:footnote w:id="1">
    <w:p w14:paraId="1ECAF086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  <w:r>
        <w:rPr>
          <w:rStyle w:val="Odwoanieprzypisudolnego"/>
        </w:rPr>
        <w:t>*</w:t>
      </w:r>
      <w:r>
        <w:rPr>
          <w:spacing w:val="-4"/>
        </w:rPr>
        <w:t>Należy podać nazwę szkolenia które Wykonawca jest gotów przeprowadzić. Tabelę można modyfikować według swoich potrzeb.</w:t>
      </w:r>
    </w:p>
    <w:p w14:paraId="6A7A06FD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  <w:r>
        <w:rPr>
          <w:rStyle w:val="Odwoanieprzypisudolnego"/>
        </w:rPr>
        <w:t>**</w:t>
      </w:r>
      <w:r>
        <w:t xml:space="preserve"> </w:t>
      </w:r>
      <w:r w:rsidRPr="009349A3">
        <w:t>Łączna cena brutto za przeprowadzenie szkolenia/kursu/warsztatu dla jednego uczestnika stanowi iloczyn ceny brutto za 1 godzinę świadczenia usługi dla jednego uczestnika oraz liczby godzin szkolenia/kursu/warsztatu wskazanej w ofercie.</w:t>
      </w:r>
    </w:p>
  </w:footnote>
  <w:footnote w:id="2">
    <w:p w14:paraId="666B0E98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  <w:r>
        <w:rPr>
          <w:rStyle w:val="Odwoanieprzypisudolnego"/>
        </w:rPr>
        <w:t>***</w:t>
      </w:r>
      <w:r>
        <w:rPr>
          <w:spacing w:val="-4"/>
        </w:rPr>
        <w:t xml:space="preserve">Należy podać cenę szkolenia dla 1 osoby za 1 godzinę szkolenia, przy czym należy przyjąć że 1 godzina szkoleniowa </w:t>
      </w:r>
      <w:r w:rsidRPr="00552CE7">
        <w:rPr>
          <w:spacing w:val="-4"/>
        </w:rPr>
        <w:t xml:space="preserve">wynosi </w:t>
      </w:r>
      <w:r>
        <w:rPr>
          <w:spacing w:val="-4"/>
        </w:rPr>
        <w:t>60</w:t>
      </w:r>
      <w:r w:rsidRPr="00552CE7">
        <w:rPr>
          <w:spacing w:val="-4"/>
        </w:rPr>
        <w:t xml:space="preserve"> minut.</w:t>
      </w:r>
    </w:p>
  </w:footnote>
  <w:footnote w:id="3">
    <w:p w14:paraId="341BD2A2" w14:textId="77777777" w:rsidR="00853753" w:rsidRDefault="00853753" w:rsidP="00853753">
      <w:pPr>
        <w:pStyle w:val="Akapitzlist"/>
        <w:shd w:val="clear" w:color="auto" w:fill="FFFFFF"/>
        <w:autoSpaceDE w:val="0"/>
        <w:spacing w:before="57" w:after="57" w:line="100" w:lineRule="atLeast"/>
        <w:ind w:left="0"/>
        <w:rPr>
          <w:spacing w:val="-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6"/>
      <w:gridCol w:w="2517"/>
      <w:gridCol w:w="2829"/>
    </w:tblGrid>
    <w:tr w:rsidR="00CF7CD0" w14:paraId="499ACCE1" w14:textId="77777777" w:rsidTr="00CF7CD0">
      <w:tc>
        <w:tcPr>
          <w:tcW w:w="3020" w:type="dxa"/>
          <w:vAlign w:val="center"/>
          <w:hideMark/>
        </w:tcPr>
        <w:p w14:paraId="7C87C42D" w14:textId="77777777" w:rsidR="00CF7CD0" w:rsidRDefault="00CF7CD0" w:rsidP="00CF7CD0">
          <w:pPr>
            <w:pStyle w:val="Nagwek"/>
            <w:tabs>
              <w:tab w:val="left" w:pos="708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4564E675" wp14:editId="4AEA021A">
                <wp:extent cx="2219325" cy="990600"/>
                <wp:effectExtent l="0" t="0" r="9525" b="0"/>
                <wp:docPr id="7" name="Obraz 7" descr="PFRON_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FRON_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14:paraId="7F7DDBEB" w14:textId="77777777" w:rsidR="00CF7CD0" w:rsidRDefault="00CF7CD0" w:rsidP="00CF7CD0">
          <w:pPr>
            <w:pStyle w:val="Nagwek"/>
            <w:tabs>
              <w:tab w:val="left" w:pos="708"/>
            </w:tabs>
            <w:jc w:val="right"/>
          </w:pPr>
        </w:p>
      </w:tc>
      <w:tc>
        <w:tcPr>
          <w:tcW w:w="3021" w:type="dxa"/>
          <w:vAlign w:val="center"/>
          <w:hideMark/>
        </w:tcPr>
        <w:p w14:paraId="1A6AC407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pl-PL"/>
            </w:rPr>
            <w:drawing>
              <wp:inline distT="0" distB="0" distL="0" distR="0" wp14:anchorId="0E5F72FE" wp14:editId="7ECB420D">
                <wp:extent cx="1097280" cy="817245"/>
                <wp:effectExtent l="0" t="0" r="7620" b="1905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CEF0B8D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Realizator projektu</w:t>
          </w:r>
        </w:p>
      </w:tc>
    </w:tr>
  </w:tbl>
  <w:p w14:paraId="52B2B778" w14:textId="77777777" w:rsidR="00277EEA" w:rsidRDefault="004010BE" w:rsidP="00277EEA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56B1ED60" wp14:editId="02EC5113">
              <wp:simplePos x="0" y="0"/>
              <wp:positionH relativeFrom="column">
                <wp:posOffset>-490220</wp:posOffset>
              </wp:positionH>
              <wp:positionV relativeFrom="paragraph">
                <wp:posOffset>74294</wp:posOffset>
              </wp:positionV>
              <wp:extent cx="6762750" cy="0"/>
              <wp:effectExtent l="19050" t="38100" r="38100" b="57150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FA8CA2" id="Łącznik prostoliniowy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8.6pt,5.85pt" to="493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7zIAIAAG8EAAAOAAAAZHJzL2Uyb0RvYy54bWysVE1z0zAQvTPDf9DoTpwEkhZPnB6aKZcC&#10;mWn7A7aybGuqr9GqccKNA/8M/hcruQ4J3AAfNNau9u17q2evrvZGs50MqJyt+Gwy5Uxa4Wpl24o/&#10;3N+8ueQMI9gatLOy4geJ/Gr9+tWq96Wcu87pWgZGIBbL3le8i9GXRYGikwZw4ry0lGxcMBBpG9qi&#10;DtATutHFfDpdFr0LtQ9OSESKboYkX2f8ppEifm4alJHpihO3mNeQ18e0FusVlG0A3ynxQgP+goUB&#10;ZanpEWoDEdhzUH9AGSWCQ9fEiXCmcE2jhMwaSM1s+puauw68zFpoOOiPY8L/Bys+7baBqbric84s&#10;GLqiH1+/fxNfrHpiNFeMTiurXH9g8zSs3mNJNdd2G5Jcsbd3/taJJ6RccZZMG/TDsX0TTDpOetk+&#10;D/9wHL7cRyYouLxYzi8WdEdizBVQjoU+YPwgnSFKSHdIlNJcoITdLcbUGsrxSApbd6O0znerLesr&#10;/n4xXxAykMMaDZFejSfNaFvOQLdkXRFDRkTSW6fqhIMHvNaB7YDcQ6arXX9PdDnTgJESpCE/uVA/&#10;m4+uHs5eLig+eIvC5MAhPBvDRHeAzszPWiYZG8BuqMipBEQV2iZKMpuaVKdNq13PAqTbW7yjjv/C&#10;eTmSo04nnN/+CoP2HQy8qNkg8FxJ4pO5nrDMrhiMkCzx6OrDNoxuIVfn8y9fYPpsTvf0fvqfWP8E&#10;AAD//wMAUEsDBBQABgAIAAAAIQDJFBWL2wAAAAkBAAAPAAAAZHJzL2Rvd25yZXYueG1sTI9PS8NA&#10;EMXvgt9hGcFbu2kQ06bZFBFEPIlRD96m2TEJ3X9kN0389o540OO89+PNe9VhsUacaYyDdwo26wwE&#10;udbrwXUK3l4fVlsQMaHTaLwjBV8U4VBfXlRYaj+7Fzo3qRMc4mKJCvqUQillbHuyGNc+kGPv048W&#10;E59jJ/WIM4dbI/Msu5UWB8cfegx031N7aiarYDaUP+s04U18fG8+CJ+GcApKXV8td3sQiZb0B8NP&#10;fa4ONXc6+snpKIyCVVHkjLKxKUAwsNsWvOX4K8i6kv8X1N8AAAD//wMAUEsBAi0AFAAGAAgAAAAh&#10;ALaDOJL+AAAA4QEAABMAAAAAAAAAAAAAAAAAAAAAAFtDb250ZW50X1R5cGVzXS54bWxQSwECLQAU&#10;AAYACAAAACEAOP0h/9YAAACUAQAACwAAAAAAAAAAAAAAAAAvAQAAX3JlbHMvLnJlbHNQSwECLQAU&#10;AAYACAAAACEAdRge8yACAABvBAAADgAAAAAAAAAAAAAAAAAuAgAAZHJzL2Uyb0RvYy54bWxQSwEC&#10;LQAUAAYACAAAACEAyRQVi9sAAAAJAQAADwAAAAAAAAAAAAAAAAB6BAAAZHJzL2Rvd25yZXYueG1s&#10;UEsFBgAAAAAEAAQA8wAAAIIFAAAAAA==&#10;" strokecolor="#262626">
              <o:lock v:ext="edit" shapetype="f"/>
            </v:line>
          </w:pict>
        </mc:Fallback>
      </mc:AlternateContent>
    </w:r>
  </w:p>
  <w:p w14:paraId="2D35475E" w14:textId="77777777" w:rsidR="001A4B84" w:rsidRDefault="001A4B84" w:rsidP="001A4B84">
    <w:pPr>
      <w:pStyle w:val="Nagwek"/>
      <w:jc w:val="center"/>
      <w:rPr>
        <w:sz w:val="16"/>
        <w:szCs w:val="16"/>
      </w:rPr>
    </w:pPr>
    <w:r>
      <w:rPr>
        <w:b/>
        <w:bCs/>
        <w:sz w:val="16"/>
        <w:szCs w:val="16"/>
      </w:rPr>
      <w:t xml:space="preserve">Zadania zlecane  </w:t>
    </w:r>
    <w:r>
      <w:rPr>
        <w:b/>
        <w:bCs/>
        <w:sz w:val="16"/>
        <w:szCs w:val="16"/>
      </w:rPr>
      <w:sym w:font="Wingdings 2" w:char="F096"/>
    </w:r>
    <w:r w:rsidR="00962604">
      <w:rPr>
        <w:b/>
        <w:bCs/>
        <w:sz w:val="16"/>
        <w:szCs w:val="16"/>
      </w:rPr>
      <w:t xml:space="preserve">  Konkurs 1/2024</w:t>
    </w:r>
    <w:r>
      <w:rPr>
        <w:b/>
        <w:bCs/>
        <w:sz w:val="16"/>
        <w:szCs w:val="16"/>
      </w:rPr>
      <w:t xml:space="preserve"> </w:t>
    </w:r>
    <w:r w:rsidR="00962604">
      <w:rPr>
        <w:b/>
        <w:bCs/>
        <w:sz w:val="16"/>
        <w:szCs w:val="16"/>
      </w:rPr>
      <w:t>Wspieramy aktywność</w:t>
    </w:r>
  </w:p>
  <w:p w14:paraId="6FFFB3A4" w14:textId="77777777" w:rsidR="001A4B84" w:rsidRDefault="001A4B84" w:rsidP="001A4B84">
    <w:pPr>
      <w:pStyle w:val="Nagwek"/>
      <w:jc w:val="center"/>
      <w:rPr>
        <w:i/>
        <w:sz w:val="16"/>
        <w:szCs w:val="16"/>
      </w:rPr>
    </w:pPr>
    <w:r>
      <w:rPr>
        <w:b/>
        <w:sz w:val="16"/>
        <w:szCs w:val="16"/>
      </w:rPr>
      <w:t>Państwowy Fundusz Rehabilitacji Osób Niepełnosprawnych</w:t>
    </w:r>
    <w:r>
      <w:rPr>
        <w:sz w:val="16"/>
        <w:szCs w:val="16"/>
      </w:rPr>
      <w:br/>
    </w:r>
    <w:r>
      <w:rPr>
        <w:rStyle w:val="italic-grey"/>
        <w:sz w:val="16"/>
        <w:szCs w:val="16"/>
      </w:rPr>
      <w:t xml:space="preserve">Kierunek pomocy </w:t>
    </w:r>
    <w:r>
      <w:rPr>
        <w:rStyle w:val="italic-grey"/>
        <w:sz w:val="16"/>
        <w:szCs w:val="16"/>
      </w:rPr>
      <w:sym w:font="Wingdings 2" w:char="F096"/>
    </w:r>
    <w:r>
      <w:rPr>
        <w:rStyle w:val="italic-grey"/>
        <w:sz w:val="16"/>
        <w:szCs w:val="16"/>
      </w:rPr>
      <w:t xml:space="preserve"> Wejście osób niepełnosprawnych na rynek pracy</w:t>
    </w:r>
    <w:r>
      <w:rPr>
        <w:sz w:val="16"/>
        <w:szCs w:val="16"/>
      </w:rPr>
      <w:br/>
    </w:r>
    <w:r>
      <w:rPr>
        <w:b/>
        <w:sz w:val="16"/>
        <w:szCs w:val="16"/>
      </w:rPr>
      <w:t>Projekt</w:t>
    </w:r>
    <w:r>
      <w:rPr>
        <w:i/>
        <w:sz w:val="16"/>
        <w:szCs w:val="16"/>
      </w:rPr>
      <w:t xml:space="preserve"> WiP: Wsparcie i Promocja zatrudnienia</w:t>
    </w:r>
    <w:r w:rsidR="00962604">
      <w:rPr>
        <w:i/>
        <w:sz w:val="16"/>
        <w:szCs w:val="16"/>
      </w:rPr>
      <w:t xml:space="preserve"> osób niepełnosprawnych. Czwarta</w:t>
    </w:r>
    <w:r>
      <w:rPr>
        <w:i/>
        <w:sz w:val="16"/>
        <w:szCs w:val="16"/>
      </w:rPr>
      <w:t xml:space="preserve"> edycja</w:t>
    </w:r>
  </w:p>
  <w:p w14:paraId="3F9B9A42" w14:textId="77777777" w:rsidR="00A74B49" w:rsidRPr="00A74B49" w:rsidRDefault="004010BE" w:rsidP="00277EEA">
    <w:pPr>
      <w:pStyle w:val="Nagwek"/>
      <w:jc w:val="center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EEE72C" wp14:editId="6E274F56">
              <wp:simplePos x="0" y="0"/>
              <wp:positionH relativeFrom="column">
                <wp:posOffset>-490220</wp:posOffset>
              </wp:positionH>
              <wp:positionV relativeFrom="paragraph">
                <wp:posOffset>46354</wp:posOffset>
              </wp:positionV>
              <wp:extent cx="6762750" cy="0"/>
              <wp:effectExtent l="19050" t="38100" r="38100" b="5715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A903E2" id="Łącznik prostoliniowy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.6pt,3.65pt" to="493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wIQIAAG8EAAAOAAAAZHJzL2Uyb0RvYy54bWysVE1z0zAQvTPDf9DoTpwPkhZPnB6aKZcC&#10;nWn5AVtZtjXV12jVOOHGgX8G/4uVXIcEboAPGmtX+/a91bPXV3uj2U4GVM5WfDaZciatcLWybcU/&#10;P9y8ueQMI9gatLOy4geJ/Grz+tW696Wcu87pWgZGIBbL3le8i9GXRYGikwZw4ry0lGxcMBBpG9qi&#10;DtATutHFfDpdFb0LtQ9OSESKbock32T8ppEifmoalJHpihO3mNeQ18e0Fps1lG0A3ynxQgP+goUB&#10;ZanpEWoLEdhzUH9AGSWCQ9fEiXCmcE2jhMwaSM1s+pua+w68zFpoOOiPY8L/Bys+7u4CU3XFF5xZ&#10;MHRFP75+/ya+WPXEaK4YnVZWuf7AFmlYvceSaq7tXUhyxd7e+1snnpByxVkybdAPx/ZNMOk46WX7&#10;PPzDcfhyH5mg4OpiNb9Y0h2JMVdAORb6gPG9dIYoId0hUUpzgRJ2txhTayjHIyls3Y3SOt+ttqyv&#10;+LvlfEnIQA5rNER6NZ40o205A92SdUUMGRFJb52qEw4e8FoHtgNyD5mudv0D0eVMA0ZKkIb85EL9&#10;bD64ejh7uaT44C0KkwOH8GwME90BOjM/a5lkbAG7oSKnEhBVaJsoyWxqUp02rXY9C0BK5su31PFf&#10;OK9GctTphPPiVxi072DgRc0GgedKEp/M9YRldsVghGSJR1cf7sLoFnJ1Pv/yBabP5nRP76f/ic1P&#10;AAAA//8DAFBLAwQUAAYACAAAACEAUIHtGtoAAAAHAQAADwAAAGRycy9kb3ducmV2LnhtbEyPT0vD&#10;QBTE74LfYXmCt3ZjFNPGbIoIIp7EqIfeXrPPJHT/kd008dv79KLHYYaZ31S7xRpxojEO3im4Wmcg&#10;yLVeD65T8P72uNqAiAmdRuMdKfiiCLv6/KzCUvvZvdKpSZ3gEhdLVNCnFEopY9uTxbj2gRx7n360&#10;mFiOndQjzlxujcyz7FZaHBwv9Bjooaf22ExWwWwof9Fpwpv49NHsCZ+HcAxKXV4s93cgEi3pLww/&#10;+IwONTMd/OR0FEbBqihyjioorkGwv90UfOXwq2Vdyf/89TcAAAD//wMAUEsBAi0AFAAGAAgAAAAh&#10;ALaDOJL+AAAA4QEAABMAAAAAAAAAAAAAAAAAAAAAAFtDb250ZW50X1R5cGVzXS54bWxQSwECLQAU&#10;AAYACAAAACEAOP0h/9YAAACUAQAACwAAAAAAAAAAAAAAAAAvAQAAX3JlbHMvLnJlbHNQSwECLQAU&#10;AAYACAAAACEAeFGLMCECAABvBAAADgAAAAAAAAAAAAAAAAAuAgAAZHJzL2Uyb0RvYy54bWxQSwEC&#10;LQAUAAYACAAAACEAUIHtGtoAAAAHAQAADwAAAAAAAAAAAAAAAAB7BAAAZHJzL2Rvd25yZXYueG1s&#10;UEsFBgAAAAAEAAQA8wAAAIIFAAAAAA==&#10;" strokecolor="#262626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19C9"/>
    <w:multiLevelType w:val="hybridMultilevel"/>
    <w:tmpl w:val="D64CADD0"/>
    <w:lvl w:ilvl="0" w:tplc="7B9C7C10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</w:rPr>
    </w:lvl>
    <w:lvl w:ilvl="1" w:tplc="1692663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7E922D0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80B87C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3C266B0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CA9A340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50261DB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EB4EB6E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3334D642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1" w15:restartNumberingAfterBreak="0">
    <w:nsid w:val="0CF12F8D"/>
    <w:multiLevelType w:val="hybridMultilevel"/>
    <w:tmpl w:val="F0E2AD38"/>
    <w:lvl w:ilvl="0" w:tplc="B57AA30C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0"/>
        <w:sz w:val="18"/>
        <w:szCs w:val="18"/>
      </w:rPr>
    </w:lvl>
    <w:lvl w:ilvl="1" w:tplc="73B66C4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5F8DE6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A4ACD7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A0BE4788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AFE433C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A7C82F7C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082664E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27344C78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2" w15:restartNumberingAfterBreak="0">
    <w:nsid w:val="0F671365"/>
    <w:multiLevelType w:val="hybridMultilevel"/>
    <w:tmpl w:val="566E548C"/>
    <w:lvl w:ilvl="0" w:tplc="01EAE79C">
      <w:start w:val="5"/>
      <w:numFmt w:val="decimal"/>
      <w:lvlText w:val="%1."/>
      <w:lvlJc w:val="left"/>
      <w:pPr>
        <w:ind w:left="624" w:hanging="225"/>
      </w:pPr>
      <w:rPr>
        <w:rFonts w:hint="default"/>
        <w:b/>
        <w:bCs/>
        <w:w w:val="104"/>
      </w:rPr>
    </w:lvl>
    <w:lvl w:ilvl="1" w:tplc="EE5CC7A6">
      <w:numFmt w:val="bullet"/>
      <w:lvlText w:val="•"/>
      <w:lvlJc w:val="left"/>
      <w:pPr>
        <w:ind w:left="1412" w:hanging="225"/>
      </w:pPr>
      <w:rPr>
        <w:rFonts w:hint="default"/>
      </w:rPr>
    </w:lvl>
    <w:lvl w:ilvl="2" w:tplc="C72A4BCC">
      <w:numFmt w:val="bullet"/>
      <w:lvlText w:val="•"/>
      <w:lvlJc w:val="left"/>
      <w:pPr>
        <w:ind w:left="2204" w:hanging="225"/>
      </w:pPr>
      <w:rPr>
        <w:rFonts w:hint="default"/>
      </w:rPr>
    </w:lvl>
    <w:lvl w:ilvl="3" w:tplc="5FF8475A">
      <w:numFmt w:val="bullet"/>
      <w:lvlText w:val="•"/>
      <w:lvlJc w:val="left"/>
      <w:pPr>
        <w:ind w:left="2996" w:hanging="225"/>
      </w:pPr>
      <w:rPr>
        <w:rFonts w:hint="default"/>
      </w:rPr>
    </w:lvl>
    <w:lvl w:ilvl="4" w:tplc="AA0E6FB8">
      <w:numFmt w:val="bullet"/>
      <w:lvlText w:val="•"/>
      <w:lvlJc w:val="left"/>
      <w:pPr>
        <w:ind w:left="3788" w:hanging="225"/>
      </w:pPr>
      <w:rPr>
        <w:rFonts w:hint="default"/>
      </w:rPr>
    </w:lvl>
    <w:lvl w:ilvl="5" w:tplc="5366C872">
      <w:numFmt w:val="bullet"/>
      <w:lvlText w:val="•"/>
      <w:lvlJc w:val="left"/>
      <w:pPr>
        <w:ind w:left="4580" w:hanging="225"/>
      </w:pPr>
      <w:rPr>
        <w:rFonts w:hint="default"/>
      </w:rPr>
    </w:lvl>
    <w:lvl w:ilvl="6" w:tplc="64CC6C74">
      <w:numFmt w:val="bullet"/>
      <w:lvlText w:val="•"/>
      <w:lvlJc w:val="left"/>
      <w:pPr>
        <w:ind w:left="5372" w:hanging="225"/>
      </w:pPr>
      <w:rPr>
        <w:rFonts w:hint="default"/>
      </w:rPr>
    </w:lvl>
    <w:lvl w:ilvl="7" w:tplc="3DC63E1E">
      <w:numFmt w:val="bullet"/>
      <w:lvlText w:val="•"/>
      <w:lvlJc w:val="left"/>
      <w:pPr>
        <w:ind w:left="6164" w:hanging="225"/>
      </w:pPr>
      <w:rPr>
        <w:rFonts w:hint="default"/>
      </w:rPr>
    </w:lvl>
    <w:lvl w:ilvl="8" w:tplc="85544676">
      <w:numFmt w:val="bullet"/>
      <w:lvlText w:val="•"/>
      <w:lvlJc w:val="left"/>
      <w:pPr>
        <w:ind w:left="6956" w:hanging="225"/>
      </w:pPr>
      <w:rPr>
        <w:rFonts w:hint="default"/>
      </w:rPr>
    </w:lvl>
  </w:abstractNum>
  <w:abstractNum w:abstractNumId="3" w15:restartNumberingAfterBreak="0">
    <w:nsid w:val="1432758F"/>
    <w:multiLevelType w:val="hybridMultilevel"/>
    <w:tmpl w:val="8746ED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07C6E"/>
    <w:multiLevelType w:val="multilevel"/>
    <w:tmpl w:val="9F002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125815"/>
    <w:multiLevelType w:val="hybridMultilevel"/>
    <w:tmpl w:val="C51672B4"/>
    <w:lvl w:ilvl="0" w:tplc="DA546BD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13586AC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C624D97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40CE983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1141356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29B8ECDE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81688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A76C74C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8DE652DE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6" w15:restartNumberingAfterBreak="0">
    <w:nsid w:val="166675B3"/>
    <w:multiLevelType w:val="hybridMultilevel"/>
    <w:tmpl w:val="696A6E86"/>
    <w:lvl w:ilvl="0" w:tplc="8F1A5326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62A4B17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8CBC7BF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E7E245B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5A8B4BA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B58C353A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673258D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03A1E4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20EE63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7" w15:restartNumberingAfterBreak="0">
    <w:nsid w:val="16C6642A"/>
    <w:multiLevelType w:val="hybridMultilevel"/>
    <w:tmpl w:val="E528B8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D57F9"/>
    <w:multiLevelType w:val="multilevel"/>
    <w:tmpl w:val="4AD66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A2E00D4"/>
    <w:multiLevelType w:val="hybridMultilevel"/>
    <w:tmpl w:val="28C8F2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D36E14"/>
    <w:multiLevelType w:val="hybridMultilevel"/>
    <w:tmpl w:val="E07806FA"/>
    <w:lvl w:ilvl="0" w:tplc="A98A981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C46DC"/>
    <w:multiLevelType w:val="multilevel"/>
    <w:tmpl w:val="582AD0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2F3A00CD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0B55671"/>
    <w:multiLevelType w:val="hybridMultilevel"/>
    <w:tmpl w:val="DA3CEA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437C2"/>
    <w:multiLevelType w:val="hybridMultilevel"/>
    <w:tmpl w:val="EBF48C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754CF3"/>
    <w:multiLevelType w:val="hybridMultilevel"/>
    <w:tmpl w:val="A5BCB256"/>
    <w:lvl w:ilvl="0" w:tplc="38AEE884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9F3AEE1A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ED94F0F2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BF45B78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743ED454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20FCC9C8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ADD2FB36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75C62E2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F05C78E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16" w15:restartNumberingAfterBreak="0">
    <w:nsid w:val="38AB41E0"/>
    <w:multiLevelType w:val="hybridMultilevel"/>
    <w:tmpl w:val="E65CD90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D97"/>
    <w:multiLevelType w:val="multilevel"/>
    <w:tmpl w:val="B45236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3A3E0B48"/>
    <w:multiLevelType w:val="hybridMultilevel"/>
    <w:tmpl w:val="0C3EF6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862F38"/>
    <w:multiLevelType w:val="hybridMultilevel"/>
    <w:tmpl w:val="72B27712"/>
    <w:lvl w:ilvl="0" w:tplc="4CC0C1EA">
      <w:start w:val="1"/>
      <w:numFmt w:val="decimal"/>
      <w:lvlText w:val="%1."/>
      <w:lvlJc w:val="left"/>
      <w:pPr>
        <w:ind w:left="425" w:hanging="180"/>
      </w:pPr>
      <w:rPr>
        <w:rFonts w:ascii="Garamond" w:eastAsia="Garamond" w:hAnsi="Garamond" w:cs="Garamond" w:hint="default"/>
        <w:color w:val="231F20"/>
        <w:w w:val="109"/>
        <w:sz w:val="18"/>
        <w:szCs w:val="18"/>
      </w:rPr>
    </w:lvl>
    <w:lvl w:ilvl="1" w:tplc="E8C21672">
      <w:start w:val="1"/>
      <w:numFmt w:val="lowerLetter"/>
      <w:lvlText w:val="%2)"/>
      <w:lvlJc w:val="left"/>
      <w:pPr>
        <w:ind w:left="794" w:hanging="260"/>
      </w:pPr>
      <w:rPr>
        <w:rFonts w:ascii="Times New Roman" w:eastAsia="Times New Roman" w:hAnsi="Times New Roman" w:cs="Times New Roman" w:hint="default"/>
        <w:color w:val="231F20"/>
        <w:w w:val="93"/>
        <w:sz w:val="18"/>
        <w:szCs w:val="18"/>
      </w:rPr>
    </w:lvl>
    <w:lvl w:ilvl="2" w:tplc="90A0B69E">
      <w:numFmt w:val="bullet"/>
      <w:lvlText w:val="•"/>
      <w:lvlJc w:val="left"/>
      <w:pPr>
        <w:ind w:left="1555" w:hanging="260"/>
      </w:pPr>
      <w:rPr>
        <w:rFonts w:hint="default"/>
      </w:rPr>
    </w:lvl>
    <w:lvl w:ilvl="3" w:tplc="4500878A">
      <w:numFmt w:val="bullet"/>
      <w:lvlText w:val="•"/>
      <w:lvlJc w:val="left"/>
      <w:pPr>
        <w:ind w:left="2311" w:hanging="260"/>
      </w:pPr>
      <w:rPr>
        <w:rFonts w:hint="default"/>
      </w:rPr>
    </w:lvl>
    <w:lvl w:ilvl="4" w:tplc="2DA80E8A">
      <w:numFmt w:val="bullet"/>
      <w:lvlText w:val="•"/>
      <w:lvlJc w:val="left"/>
      <w:pPr>
        <w:ind w:left="3066" w:hanging="260"/>
      </w:pPr>
      <w:rPr>
        <w:rFonts w:hint="default"/>
      </w:rPr>
    </w:lvl>
    <w:lvl w:ilvl="5" w:tplc="4B486E84">
      <w:numFmt w:val="bullet"/>
      <w:lvlText w:val="•"/>
      <w:lvlJc w:val="left"/>
      <w:pPr>
        <w:ind w:left="3822" w:hanging="260"/>
      </w:pPr>
      <w:rPr>
        <w:rFonts w:hint="default"/>
      </w:rPr>
    </w:lvl>
    <w:lvl w:ilvl="6" w:tplc="334A2236">
      <w:numFmt w:val="bullet"/>
      <w:lvlText w:val="•"/>
      <w:lvlJc w:val="left"/>
      <w:pPr>
        <w:ind w:left="4578" w:hanging="260"/>
      </w:pPr>
      <w:rPr>
        <w:rFonts w:hint="default"/>
      </w:rPr>
    </w:lvl>
    <w:lvl w:ilvl="7" w:tplc="B2FE443C">
      <w:numFmt w:val="bullet"/>
      <w:lvlText w:val="•"/>
      <w:lvlJc w:val="left"/>
      <w:pPr>
        <w:ind w:left="5333" w:hanging="260"/>
      </w:pPr>
      <w:rPr>
        <w:rFonts w:hint="default"/>
      </w:rPr>
    </w:lvl>
    <w:lvl w:ilvl="8" w:tplc="03EA5FF0">
      <w:numFmt w:val="bullet"/>
      <w:lvlText w:val="•"/>
      <w:lvlJc w:val="left"/>
      <w:pPr>
        <w:ind w:left="6089" w:hanging="260"/>
      </w:pPr>
      <w:rPr>
        <w:rFonts w:hint="default"/>
      </w:rPr>
    </w:lvl>
  </w:abstractNum>
  <w:abstractNum w:abstractNumId="20" w15:restartNumberingAfterBreak="0">
    <w:nsid w:val="436374B2"/>
    <w:multiLevelType w:val="hybridMultilevel"/>
    <w:tmpl w:val="2A5673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70167"/>
    <w:multiLevelType w:val="hybridMultilevel"/>
    <w:tmpl w:val="0A6C429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7A238B"/>
    <w:multiLevelType w:val="hybridMultilevel"/>
    <w:tmpl w:val="60B2EEA0"/>
    <w:lvl w:ilvl="0" w:tplc="FAD2D4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A6EE9"/>
    <w:multiLevelType w:val="hybridMultilevel"/>
    <w:tmpl w:val="8BCED92C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4D5A474C"/>
    <w:multiLevelType w:val="hybridMultilevel"/>
    <w:tmpl w:val="6F823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017C8"/>
    <w:multiLevelType w:val="hybridMultilevel"/>
    <w:tmpl w:val="1790396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D4E27"/>
    <w:multiLevelType w:val="hybridMultilevel"/>
    <w:tmpl w:val="03169BF2"/>
    <w:lvl w:ilvl="0" w:tplc="062C3588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5"/>
        <w:w w:val="87"/>
        <w:sz w:val="18"/>
        <w:szCs w:val="18"/>
      </w:rPr>
    </w:lvl>
    <w:lvl w:ilvl="1" w:tplc="F71CADCE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434C3174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ACB40FC4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292287CC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FFF060FC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3C32D58C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DDCEF1E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040EC8BE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27" w15:restartNumberingAfterBreak="0">
    <w:nsid w:val="5465687B"/>
    <w:multiLevelType w:val="hybridMultilevel"/>
    <w:tmpl w:val="1D2EE182"/>
    <w:lvl w:ilvl="0" w:tplc="004CD74A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13B65"/>
    <w:multiLevelType w:val="hybridMultilevel"/>
    <w:tmpl w:val="C3C01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F2D2B"/>
    <w:multiLevelType w:val="hybridMultilevel"/>
    <w:tmpl w:val="F028D06A"/>
    <w:lvl w:ilvl="0" w:tplc="F906F8A6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84263552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FE7EE11A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D40473E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6F34A8E8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6D6433F4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94FCF0F4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6876F556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8F262E9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30" w15:restartNumberingAfterBreak="0">
    <w:nsid w:val="5A2A407B"/>
    <w:multiLevelType w:val="hybridMultilevel"/>
    <w:tmpl w:val="04E63CD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C0519B"/>
    <w:multiLevelType w:val="multilevel"/>
    <w:tmpl w:val="C5B43B1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2" w15:restartNumberingAfterBreak="0">
    <w:nsid w:val="5D1775D4"/>
    <w:multiLevelType w:val="hybridMultilevel"/>
    <w:tmpl w:val="5072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D4BB9"/>
    <w:multiLevelType w:val="hybridMultilevel"/>
    <w:tmpl w:val="66EA7930"/>
    <w:lvl w:ilvl="0" w:tplc="C004142C">
      <w:start w:val="1"/>
      <w:numFmt w:val="upperRoman"/>
      <w:lvlText w:val="%1."/>
      <w:lvlJc w:val="left"/>
      <w:pPr>
        <w:ind w:left="3341" w:hanging="178"/>
        <w:jc w:val="right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99"/>
        <w:sz w:val="20"/>
        <w:szCs w:val="20"/>
      </w:rPr>
    </w:lvl>
    <w:lvl w:ilvl="1" w:tplc="1E12E764">
      <w:numFmt w:val="bullet"/>
      <w:lvlText w:val="•"/>
      <w:lvlJc w:val="left"/>
      <w:pPr>
        <w:ind w:left="3860" w:hanging="178"/>
      </w:pPr>
      <w:rPr>
        <w:rFonts w:hint="default"/>
      </w:rPr>
    </w:lvl>
    <w:lvl w:ilvl="2" w:tplc="A40020FA">
      <w:numFmt w:val="bullet"/>
      <w:lvlText w:val="•"/>
      <w:lvlJc w:val="left"/>
      <w:pPr>
        <w:ind w:left="4380" w:hanging="178"/>
      </w:pPr>
      <w:rPr>
        <w:rFonts w:hint="default"/>
      </w:rPr>
    </w:lvl>
    <w:lvl w:ilvl="3" w:tplc="746A6EF8">
      <w:numFmt w:val="bullet"/>
      <w:lvlText w:val="•"/>
      <w:lvlJc w:val="left"/>
      <w:pPr>
        <w:ind w:left="4900" w:hanging="178"/>
      </w:pPr>
      <w:rPr>
        <w:rFonts w:hint="default"/>
      </w:rPr>
    </w:lvl>
    <w:lvl w:ilvl="4" w:tplc="B224BA72">
      <w:numFmt w:val="bullet"/>
      <w:lvlText w:val="•"/>
      <w:lvlJc w:val="left"/>
      <w:pPr>
        <w:ind w:left="5420" w:hanging="178"/>
      </w:pPr>
      <w:rPr>
        <w:rFonts w:hint="default"/>
      </w:rPr>
    </w:lvl>
    <w:lvl w:ilvl="5" w:tplc="32BE264A">
      <w:numFmt w:val="bullet"/>
      <w:lvlText w:val="•"/>
      <w:lvlJc w:val="left"/>
      <w:pPr>
        <w:ind w:left="5940" w:hanging="178"/>
      </w:pPr>
      <w:rPr>
        <w:rFonts w:hint="default"/>
      </w:rPr>
    </w:lvl>
    <w:lvl w:ilvl="6" w:tplc="70D40D00">
      <w:numFmt w:val="bullet"/>
      <w:lvlText w:val="•"/>
      <w:lvlJc w:val="left"/>
      <w:pPr>
        <w:ind w:left="6460" w:hanging="178"/>
      </w:pPr>
      <w:rPr>
        <w:rFonts w:hint="default"/>
      </w:rPr>
    </w:lvl>
    <w:lvl w:ilvl="7" w:tplc="3F9A6AEC">
      <w:numFmt w:val="bullet"/>
      <w:lvlText w:val="•"/>
      <w:lvlJc w:val="left"/>
      <w:pPr>
        <w:ind w:left="6980" w:hanging="178"/>
      </w:pPr>
      <w:rPr>
        <w:rFonts w:hint="default"/>
      </w:rPr>
    </w:lvl>
    <w:lvl w:ilvl="8" w:tplc="7122C8DA">
      <w:numFmt w:val="bullet"/>
      <w:lvlText w:val="•"/>
      <w:lvlJc w:val="left"/>
      <w:pPr>
        <w:ind w:left="7500" w:hanging="178"/>
      </w:pPr>
      <w:rPr>
        <w:rFonts w:hint="default"/>
      </w:rPr>
    </w:lvl>
  </w:abstractNum>
  <w:abstractNum w:abstractNumId="34" w15:restartNumberingAfterBreak="0">
    <w:nsid w:val="62517E86"/>
    <w:multiLevelType w:val="hybridMultilevel"/>
    <w:tmpl w:val="57248298"/>
    <w:lvl w:ilvl="0" w:tplc="8DB2788E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4"/>
        <w:sz w:val="18"/>
        <w:szCs w:val="18"/>
      </w:rPr>
    </w:lvl>
    <w:lvl w:ilvl="1" w:tplc="65F49742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A5AE2AA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234460A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9EB27F5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E3BEAE92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94949AC6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2CC70F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D82224E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35" w15:restartNumberingAfterBreak="0">
    <w:nsid w:val="62D72D80"/>
    <w:multiLevelType w:val="multilevel"/>
    <w:tmpl w:val="A3F2080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6" w15:restartNumberingAfterBreak="0">
    <w:nsid w:val="63A92771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699304CC"/>
    <w:multiLevelType w:val="hybridMultilevel"/>
    <w:tmpl w:val="8A66CE1A"/>
    <w:lvl w:ilvl="0" w:tplc="56BAA50A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ED14E134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403EE520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7F4CE626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DBA28A2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0082DC8A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4ADEA964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D0B683E8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CE9485A8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38" w15:restartNumberingAfterBreak="0">
    <w:nsid w:val="6A145F71"/>
    <w:multiLevelType w:val="hybridMultilevel"/>
    <w:tmpl w:val="651406F8"/>
    <w:lvl w:ilvl="0" w:tplc="B9903D76">
      <w:start w:val="1"/>
      <w:numFmt w:val="lowerLetter"/>
      <w:lvlText w:val="%1)"/>
      <w:lvlJc w:val="left"/>
      <w:pPr>
        <w:ind w:left="838" w:hanging="215"/>
      </w:pPr>
      <w:rPr>
        <w:rFonts w:ascii="Times New Roman" w:eastAsia="Times New Roman" w:hAnsi="Times New Roman" w:cs="Times New Roman" w:hint="default"/>
        <w:color w:val="231F20"/>
        <w:w w:val="93"/>
        <w:sz w:val="22"/>
        <w:szCs w:val="22"/>
      </w:rPr>
    </w:lvl>
    <w:lvl w:ilvl="1" w:tplc="3B64B38C">
      <w:numFmt w:val="bullet"/>
      <w:lvlText w:val="•"/>
      <w:lvlJc w:val="left"/>
      <w:pPr>
        <w:ind w:left="1610" w:hanging="215"/>
      </w:pPr>
      <w:rPr>
        <w:rFonts w:hint="default"/>
      </w:rPr>
    </w:lvl>
    <w:lvl w:ilvl="2" w:tplc="A2DC4B24">
      <w:numFmt w:val="bullet"/>
      <w:lvlText w:val="•"/>
      <w:lvlJc w:val="left"/>
      <w:pPr>
        <w:ind w:left="2380" w:hanging="215"/>
      </w:pPr>
      <w:rPr>
        <w:rFonts w:hint="default"/>
      </w:rPr>
    </w:lvl>
    <w:lvl w:ilvl="3" w:tplc="35043A42">
      <w:numFmt w:val="bullet"/>
      <w:lvlText w:val="•"/>
      <w:lvlJc w:val="left"/>
      <w:pPr>
        <w:ind w:left="3150" w:hanging="215"/>
      </w:pPr>
      <w:rPr>
        <w:rFonts w:hint="default"/>
      </w:rPr>
    </w:lvl>
    <w:lvl w:ilvl="4" w:tplc="84762692">
      <w:numFmt w:val="bullet"/>
      <w:lvlText w:val="•"/>
      <w:lvlJc w:val="left"/>
      <w:pPr>
        <w:ind w:left="3920" w:hanging="215"/>
      </w:pPr>
      <w:rPr>
        <w:rFonts w:hint="default"/>
      </w:rPr>
    </w:lvl>
    <w:lvl w:ilvl="5" w:tplc="363C1CDC">
      <w:numFmt w:val="bullet"/>
      <w:lvlText w:val="•"/>
      <w:lvlJc w:val="left"/>
      <w:pPr>
        <w:ind w:left="4690" w:hanging="215"/>
      </w:pPr>
      <w:rPr>
        <w:rFonts w:hint="default"/>
      </w:rPr>
    </w:lvl>
    <w:lvl w:ilvl="6" w:tplc="6AEAF3E4">
      <w:numFmt w:val="bullet"/>
      <w:lvlText w:val="•"/>
      <w:lvlJc w:val="left"/>
      <w:pPr>
        <w:ind w:left="5460" w:hanging="215"/>
      </w:pPr>
      <w:rPr>
        <w:rFonts w:hint="default"/>
      </w:rPr>
    </w:lvl>
    <w:lvl w:ilvl="7" w:tplc="3B7EBFDE">
      <w:numFmt w:val="bullet"/>
      <w:lvlText w:val="•"/>
      <w:lvlJc w:val="left"/>
      <w:pPr>
        <w:ind w:left="6230" w:hanging="215"/>
      </w:pPr>
      <w:rPr>
        <w:rFonts w:hint="default"/>
      </w:rPr>
    </w:lvl>
    <w:lvl w:ilvl="8" w:tplc="45D68998">
      <w:numFmt w:val="bullet"/>
      <w:lvlText w:val="•"/>
      <w:lvlJc w:val="left"/>
      <w:pPr>
        <w:ind w:left="7000" w:hanging="215"/>
      </w:pPr>
      <w:rPr>
        <w:rFonts w:hint="default"/>
      </w:rPr>
    </w:lvl>
  </w:abstractNum>
  <w:abstractNum w:abstractNumId="39" w15:restartNumberingAfterBreak="0">
    <w:nsid w:val="6D553487"/>
    <w:multiLevelType w:val="hybridMultilevel"/>
    <w:tmpl w:val="D74C041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87D8F"/>
    <w:multiLevelType w:val="multilevel"/>
    <w:tmpl w:val="313C4DDE"/>
    <w:lvl w:ilvl="0">
      <w:start w:val="1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6FE4451E"/>
    <w:multiLevelType w:val="hybridMultilevel"/>
    <w:tmpl w:val="C46ABE26"/>
    <w:lvl w:ilvl="0" w:tplc="315612EA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2140D474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05C6D1D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7520F0B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1884D2B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8D8A8B78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18920750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DC1EF03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65E9BC6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2" w15:restartNumberingAfterBreak="0">
    <w:nsid w:val="70774B6C"/>
    <w:multiLevelType w:val="hybridMultilevel"/>
    <w:tmpl w:val="4CDAA6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434426"/>
    <w:multiLevelType w:val="hybridMultilevel"/>
    <w:tmpl w:val="2B0E3C1A"/>
    <w:lvl w:ilvl="0" w:tplc="05B09D6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2"/>
        <w:sz w:val="18"/>
        <w:szCs w:val="18"/>
      </w:rPr>
    </w:lvl>
    <w:lvl w:ilvl="1" w:tplc="74FA3FB0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A1A81C8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910E616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14E2F1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1AE663BC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0ED12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ECC0C02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C321C94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4" w15:restartNumberingAfterBreak="0">
    <w:nsid w:val="75D8219D"/>
    <w:multiLevelType w:val="hybridMultilevel"/>
    <w:tmpl w:val="0ED0A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237B5"/>
    <w:multiLevelType w:val="hybridMultilevel"/>
    <w:tmpl w:val="9E92EBF2"/>
    <w:lvl w:ilvl="0" w:tplc="48765506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1D6E50EA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7F6CDC7E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609CB860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B9AC94E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60CCD898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F668A628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C1B4AF34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01DA7CDE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46" w15:restartNumberingAfterBreak="0">
    <w:nsid w:val="7DDC244F"/>
    <w:multiLevelType w:val="hybridMultilevel"/>
    <w:tmpl w:val="6144F4D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679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322159">
    <w:abstractNumId w:val="33"/>
  </w:num>
  <w:num w:numId="3" w16cid:durableId="416558863">
    <w:abstractNumId w:val="37"/>
  </w:num>
  <w:num w:numId="4" w16cid:durableId="958298806">
    <w:abstractNumId w:val="45"/>
  </w:num>
  <w:num w:numId="5" w16cid:durableId="17202302">
    <w:abstractNumId w:val="38"/>
  </w:num>
  <w:num w:numId="6" w16cid:durableId="45377800">
    <w:abstractNumId w:val="2"/>
  </w:num>
  <w:num w:numId="7" w16cid:durableId="1762754176">
    <w:abstractNumId w:val="19"/>
  </w:num>
  <w:num w:numId="8" w16cid:durableId="2021740793">
    <w:abstractNumId w:val="0"/>
  </w:num>
  <w:num w:numId="9" w16cid:durableId="1561088676">
    <w:abstractNumId w:val="5"/>
  </w:num>
  <w:num w:numId="10" w16cid:durableId="219097101">
    <w:abstractNumId w:val="26"/>
  </w:num>
  <w:num w:numId="11" w16cid:durableId="1343585292">
    <w:abstractNumId w:val="29"/>
  </w:num>
  <w:num w:numId="12" w16cid:durableId="1030423534">
    <w:abstractNumId w:val="1"/>
  </w:num>
  <w:num w:numId="13" w16cid:durableId="521868880">
    <w:abstractNumId w:val="6"/>
  </w:num>
  <w:num w:numId="14" w16cid:durableId="1071807575">
    <w:abstractNumId w:val="41"/>
  </w:num>
  <w:num w:numId="15" w16cid:durableId="422383881">
    <w:abstractNumId w:val="15"/>
  </w:num>
  <w:num w:numId="16" w16cid:durableId="1106539015">
    <w:abstractNumId w:val="43"/>
  </w:num>
  <w:num w:numId="17" w16cid:durableId="1915971374">
    <w:abstractNumId w:val="34"/>
  </w:num>
  <w:num w:numId="18" w16cid:durableId="641736700">
    <w:abstractNumId w:val="46"/>
  </w:num>
  <w:num w:numId="19" w16cid:durableId="987979765">
    <w:abstractNumId w:val="27"/>
  </w:num>
  <w:num w:numId="20" w16cid:durableId="826550449">
    <w:abstractNumId w:val="44"/>
  </w:num>
  <w:num w:numId="21" w16cid:durableId="561715351">
    <w:abstractNumId w:val="7"/>
  </w:num>
  <w:num w:numId="22" w16cid:durableId="404837730">
    <w:abstractNumId w:val="39"/>
  </w:num>
  <w:num w:numId="23" w16cid:durableId="814567590">
    <w:abstractNumId w:val="42"/>
  </w:num>
  <w:num w:numId="24" w16cid:durableId="846293062">
    <w:abstractNumId w:val="13"/>
  </w:num>
  <w:num w:numId="25" w16cid:durableId="630863245">
    <w:abstractNumId w:val="25"/>
  </w:num>
  <w:num w:numId="26" w16cid:durableId="1015183055">
    <w:abstractNumId w:val="16"/>
  </w:num>
  <w:num w:numId="27" w16cid:durableId="1069039574">
    <w:abstractNumId w:val="20"/>
  </w:num>
  <w:num w:numId="28" w16cid:durableId="1717239830">
    <w:abstractNumId w:val="24"/>
  </w:num>
  <w:num w:numId="29" w16cid:durableId="1028215243">
    <w:abstractNumId w:val="21"/>
  </w:num>
  <w:num w:numId="30" w16cid:durableId="665792535">
    <w:abstractNumId w:val="30"/>
  </w:num>
  <w:num w:numId="31" w16cid:durableId="1494373055">
    <w:abstractNumId w:val="9"/>
  </w:num>
  <w:num w:numId="32" w16cid:durableId="489561085">
    <w:abstractNumId w:val="3"/>
  </w:num>
  <w:num w:numId="33" w16cid:durableId="669526370">
    <w:abstractNumId w:val="35"/>
  </w:num>
  <w:num w:numId="34" w16cid:durableId="1182083022">
    <w:abstractNumId w:val="8"/>
  </w:num>
  <w:num w:numId="35" w16cid:durableId="1735080888">
    <w:abstractNumId w:val="31"/>
  </w:num>
  <w:num w:numId="36" w16cid:durableId="1982996604">
    <w:abstractNumId w:val="4"/>
  </w:num>
  <w:num w:numId="37" w16cid:durableId="13921951">
    <w:abstractNumId w:val="36"/>
  </w:num>
  <w:num w:numId="38" w16cid:durableId="2021155330">
    <w:abstractNumId w:val="17"/>
  </w:num>
  <w:num w:numId="39" w16cid:durableId="1686710711">
    <w:abstractNumId w:val="40"/>
  </w:num>
  <w:num w:numId="40" w16cid:durableId="44257271">
    <w:abstractNumId w:val="11"/>
  </w:num>
  <w:num w:numId="41" w16cid:durableId="1214543337">
    <w:abstractNumId w:val="23"/>
  </w:num>
  <w:num w:numId="42" w16cid:durableId="460921333">
    <w:abstractNumId w:val="14"/>
  </w:num>
  <w:num w:numId="43" w16cid:durableId="1330600817">
    <w:abstractNumId w:val="12"/>
  </w:num>
  <w:num w:numId="44" w16cid:durableId="557666616">
    <w:abstractNumId w:val="28"/>
  </w:num>
  <w:num w:numId="45" w16cid:durableId="527380192">
    <w:abstractNumId w:val="22"/>
  </w:num>
  <w:num w:numId="46" w16cid:durableId="1962690826">
    <w:abstractNumId w:val="32"/>
  </w:num>
  <w:num w:numId="47" w16cid:durableId="19989224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14"/>
    <w:rsid w:val="000165B0"/>
    <w:rsid w:val="00024560"/>
    <w:rsid w:val="000277B1"/>
    <w:rsid w:val="00040582"/>
    <w:rsid w:val="0004503E"/>
    <w:rsid w:val="00067D85"/>
    <w:rsid w:val="0007268E"/>
    <w:rsid w:val="000738BC"/>
    <w:rsid w:val="00080FDA"/>
    <w:rsid w:val="00090C2D"/>
    <w:rsid w:val="00097501"/>
    <w:rsid w:val="000B4768"/>
    <w:rsid w:val="000B4F75"/>
    <w:rsid w:val="000C02F7"/>
    <w:rsid w:val="000C2CC2"/>
    <w:rsid w:val="000D18BB"/>
    <w:rsid w:val="000E08D4"/>
    <w:rsid w:val="000E5CD3"/>
    <w:rsid w:val="000E788D"/>
    <w:rsid w:val="00101001"/>
    <w:rsid w:val="001032BB"/>
    <w:rsid w:val="00104420"/>
    <w:rsid w:val="00120EA4"/>
    <w:rsid w:val="00142447"/>
    <w:rsid w:val="00156E10"/>
    <w:rsid w:val="001641E9"/>
    <w:rsid w:val="001728BC"/>
    <w:rsid w:val="00191439"/>
    <w:rsid w:val="001A1A00"/>
    <w:rsid w:val="001A4B84"/>
    <w:rsid w:val="001B38C6"/>
    <w:rsid w:val="001C24E0"/>
    <w:rsid w:val="001E0851"/>
    <w:rsid w:val="001F4F3F"/>
    <w:rsid w:val="00206828"/>
    <w:rsid w:val="00211032"/>
    <w:rsid w:val="00235343"/>
    <w:rsid w:val="0024439F"/>
    <w:rsid w:val="00256017"/>
    <w:rsid w:val="002654F8"/>
    <w:rsid w:val="00275F56"/>
    <w:rsid w:val="00277EEA"/>
    <w:rsid w:val="00294A06"/>
    <w:rsid w:val="002A7170"/>
    <w:rsid w:val="002D23E3"/>
    <w:rsid w:val="002D3A98"/>
    <w:rsid w:val="0031000A"/>
    <w:rsid w:val="003331C7"/>
    <w:rsid w:val="00344D0B"/>
    <w:rsid w:val="0037023D"/>
    <w:rsid w:val="0037446E"/>
    <w:rsid w:val="00393B7A"/>
    <w:rsid w:val="003D5D8E"/>
    <w:rsid w:val="003E4526"/>
    <w:rsid w:val="003F1182"/>
    <w:rsid w:val="004002C9"/>
    <w:rsid w:val="004010BE"/>
    <w:rsid w:val="0043694D"/>
    <w:rsid w:val="00457AAF"/>
    <w:rsid w:val="004706F9"/>
    <w:rsid w:val="0048537B"/>
    <w:rsid w:val="00485A60"/>
    <w:rsid w:val="004947AF"/>
    <w:rsid w:val="00495678"/>
    <w:rsid w:val="004C63B5"/>
    <w:rsid w:val="004C7995"/>
    <w:rsid w:val="004E0C13"/>
    <w:rsid w:val="004F5B83"/>
    <w:rsid w:val="005020FB"/>
    <w:rsid w:val="00510F1F"/>
    <w:rsid w:val="005122A5"/>
    <w:rsid w:val="00533CEF"/>
    <w:rsid w:val="005616F0"/>
    <w:rsid w:val="0056432F"/>
    <w:rsid w:val="00564D0E"/>
    <w:rsid w:val="00592179"/>
    <w:rsid w:val="005A747F"/>
    <w:rsid w:val="005D1AF4"/>
    <w:rsid w:val="00622314"/>
    <w:rsid w:val="006243DD"/>
    <w:rsid w:val="006270EE"/>
    <w:rsid w:val="0064366B"/>
    <w:rsid w:val="00644532"/>
    <w:rsid w:val="00653568"/>
    <w:rsid w:val="00660AAA"/>
    <w:rsid w:val="00690BFD"/>
    <w:rsid w:val="006B7386"/>
    <w:rsid w:val="006D370E"/>
    <w:rsid w:val="006D53C5"/>
    <w:rsid w:val="006F1D4F"/>
    <w:rsid w:val="00700040"/>
    <w:rsid w:val="00721D6F"/>
    <w:rsid w:val="00726BAC"/>
    <w:rsid w:val="00733B10"/>
    <w:rsid w:val="00751ACC"/>
    <w:rsid w:val="007670B5"/>
    <w:rsid w:val="007726F9"/>
    <w:rsid w:val="00777D9F"/>
    <w:rsid w:val="007B283A"/>
    <w:rsid w:val="007D1417"/>
    <w:rsid w:val="007D497F"/>
    <w:rsid w:val="007E28E7"/>
    <w:rsid w:val="007F1539"/>
    <w:rsid w:val="0081191E"/>
    <w:rsid w:val="00824988"/>
    <w:rsid w:val="008321CA"/>
    <w:rsid w:val="008340D8"/>
    <w:rsid w:val="00853753"/>
    <w:rsid w:val="00853E60"/>
    <w:rsid w:val="008563BD"/>
    <w:rsid w:val="00873F4C"/>
    <w:rsid w:val="00880871"/>
    <w:rsid w:val="00892B34"/>
    <w:rsid w:val="008B7D86"/>
    <w:rsid w:val="008D664A"/>
    <w:rsid w:val="008E5CA5"/>
    <w:rsid w:val="008F7092"/>
    <w:rsid w:val="00902211"/>
    <w:rsid w:val="00907B7A"/>
    <w:rsid w:val="00911393"/>
    <w:rsid w:val="00916281"/>
    <w:rsid w:val="00942B69"/>
    <w:rsid w:val="00962604"/>
    <w:rsid w:val="00973082"/>
    <w:rsid w:val="009748FE"/>
    <w:rsid w:val="009978DC"/>
    <w:rsid w:val="009A054B"/>
    <w:rsid w:val="009D5DC3"/>
    <w:rsid w:val="009E4D47"/>
    <w:rsid w:val="009E72B1"/>
    <w:rsid w:val="00A12642"/>
    <w:rsid w:val="00A17BAC"/>
    <w:rsid w:val="00A253E4"/>
    <w:rsid w:val="00A57D33"/>
    <w:rsid w:val="00A63A23"/>
    <w:rsid w:val="00A74B49"/>
    <w:rsid w:val="00A9238A"/>
    <w:rsid w:val="00A96F94"/>
    <w:rsid w:val="00AA2176"/>
    <w:rsid w:val="00AB115A"/>
    <w:rsid w:val="00AD422A"/>
    <w:rsid w:val="00AD432E"/>
    <w:rsid w:val="00AE0A03"/>
    <w:rsid w:val="00B232B6"/>
    <w:rsid w:val="00B25C42"/>
    <w:rsid w:val="00B26CAF"/>
    <w:rsid w:val="00B7739E"/>
    <w:rsid w:val="00B9037A"/>
    <w:rsid w:val="00B91FBE"/>
    <w:rsid w:val="00BA7387"/>
    <w:rsid w:val="00BC05F2"/>
    <w:rsid w:val="00C0576F"/>
    <w:rsid w:val="00C345F1"/>
    <w:rsid w:val="00C4643C"/>
    <w:rsid w:val="00C61D5B"/>
    <w:rsid w:val="00C67475"/>
    <w:rsid w:val="00C7452E"/>
    <w:rsid w:val="00CA7DCA"/>
    <w:rsid w:val="00CC56FF"/>
    <w:rsid w:val="00CD4A15"/>
    <w:rsid w:val="00CE2187"/>
    <w:rsid w:val="00CF7CD0"/>
    <w:rsid w:val="00D04CEF"/>
    <w:rsid w:val="00D23E12"/>
    <w:rsid w:val="00D30BD4"/>
    <w:rsid w:val="00D417C8"/>
    <w:rsid w:val="00D51B3A"/>
    <w:rsid w:val="00D61823"/>
    <w:rsid w:val="00D710C9"/>
    <w:rsid w:val="00D96599"/>
    <w:rsid w:val="00DB3BB9"/>
    <w:rsid w:val="00DD4D91"/>
    <w:rsid w:val="00DD5FFD"/>
    <w:rsid w:val="00DE2381"/>
    <w:rsid w:val="00E045FC"/>
    <w:rsid w:val="00E31454"/>
    <w:rsid w:val="00E33B7E"/>
    <w:rsid w:val="00E51F15"/>
    <w:rsid w:val="00E61E12"/>
    <w:rsid w:val="00E72B18"/>
    <w:rsid w:val="00EA487A"/>
    <w:rsid w:val="00EB09FE"/>
    <w:rsid w:val="00EC219D"/>
    <w:rsid w:val="00EE2263"/>
    <w:rsid w:val="00EE386F"/>
    <w:rsid w:val="00EE7435"/>
    <w:rsid w:val="00EF561D"/>
    <w:rsid w:val="00F0575F"/>
    <w:rsid w:val="00F21BA3"/>
    <w:rsid w:val="00F21E88"/>
    <w:rsid w:val="00F827A5"/>
    <w:rsid w:val="00FA0323"/>
    <w:rsid w:val="00FC259C"/>
    <w:rsid w:val="00FC385B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FB0AC"/>
  <w15:docId w15:val="{550C944D-2BCA-46D6-A21C-425FED3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44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07268E"/>
    <w:pPr>
      <w:widowControl w:val="0"/>
      <w:autoSpaceDE w:val="0"/>
      <w:autoSpaceDN w:val="0"/>
      <w:spacing w:before="25" w:after="0" w:line="240" w:lineRule="auto"/>
      <w:ind w:left="454"/>
      <w:outlineLvl w:val="0"/>
    </w:pPr>
    <w:rPr>
      <w:rFonts w:ascii="Ebrima" w:eastAsia="Ebrima" w:hAnsi="Ebrima" w:cs="Ebrima"/>
      <w:sz w:val="39"/>
      <w:szCs w:val="39"/>
      <w:lang w:val="en-US"/>
    </w:rPr>
  </w:style>
  <w:style w:type="paragraph" w:styleId="Nagwek2">
    <w:name w:val="heading 2"/>
    <w:basedOn w:val="Normalny"/>
    <w:link w:val="Nagwek2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2154" w:hanging="986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Nagwek3">
    <w:name w:val="heading 3"/>
    <w:basedOn w:val="Normalny"/>
    <w:link w:val="Nagwek3Znak"/>
    <w:uiPriority w:val="1"/>
    <w:qFormat/>
    <w:rsid w:val="0007268E"/>
    <w:pPr>
      <w:widowControl w:val="0"/>
      <w:autoSpaceDE w:val="0"/>
      <w:autoSpaceDN w:val="0"/>
      <w:spacing w:before="9" w:after="0" w:line="240" w:lineRule="auto"/>
      <w:ind w:left="454"/>
      <w:outlineLvl w:val="2"/>
    </w:pPr>
    <w:rPr>
      <w:rFonts w:ascii="Ebrima" w:eastAsia="Ebrima" w:hAnsi="Ebrima" w:cs="Ebrima"/>
      <w:sz w:val="27"/>
      <w:szCs w:val="27"/>
      <w:lang w:val="en-US"/>
    </w:rPr>
  </w:style>
  <w:style w:type="paragraph" w:styleId="Nagwek4">
    <w:name w:val="heading 4"/>
    <w:basedOn w:val="Normalny"/>
    <w:link w:val="Nagwek4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851"/>
      <w:outlineLvl w:val="3"/>
    </w:pPr>
    <w:rPr>
      <w:rFonts w:ascii="Times New Roman" w:eastAsia="Times New Roman" w:hAnsi="Times New Roman"/>
      <w:b/>
      <w:bCs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EA"/>
  </w:style>
  <w:style w:type="paragraph" w:styleId="Stopka">
    <w:name w:val="footer"/>
    <w:basedOn w:val="Normalny"/>
    <w:link w:val="Stopka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EA"/>
  </w:style>
  <w:style w:type="paragraph" w:styleId="Tekstdymka">
    <w:name w:val="Balloon Text"/>
    <w:basedOn w:val="Normalny"/>
    <w:link w:val="TekstdymkaZnak"/>
    <w:uiPriority w:val="99"/>
    <w:semiHidden/>
    <w:unhideWhenUsed/>
    <w:rsid w:val="0027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7EEA"/>
    <w:rPr>
      <w:rFonts w:ascii="Tahoma" w:hAnsi="Tahoma" w:cs="Tahoma"/>
      <w:sz w:val="16"/>
      <w:szCs w:val="16"/>
    </w:rPr>
  </w:style>
  <w:style w:type="character" w:customStyle="1" w:styleId="italic-grey">
    <w:name w:val="italic-grey"/>
    <w:basedOn w:val="Domylnaczcionkaakapitu"/>
    <w:rsid w:val="00277EEA"/>
  </w:style>
  <w:style w:type="character" w:styleId="Hipercze">
    <w:name w:val="Hyperlink"/>
    <w:uiPriority w:val="99"/>
    <w:unhideWhenUsed/>
    <w:rsid w:val="00A74B49"/>
    <w:rPr>
      <w:color w:val="0000FF"/>
      <w:u w:val="single"/>
    </w:rPr>
  </w:style>
  <w:style w:type="table" w:styleId="Tabela-Siatka">
    <w:name w:val="Table Grid"/>
    <w:basedOn w:val="Standardowy"/>
    <w:uiPriority w:val="39"/>
    <w:rsid w:val="00CF7CD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4002C9"/>
    <w:pPr>
      <w:ind w:left="720"/>
      <w:jc w:val="both"/>
    </w:pPr>
    <w:rPr>
      <w:rFonts w:eastAsia="Times New Roman" w:cs="Calibri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07268E"/>
    <w:rPr>
      <w:rFonts w:ascii="Ebrima" w:eastAsia="Ebrima" w:hAnsi="Ebrima" w:cs="Ebrima"/>
      <w:sz w:val="39"/>
      <w:szCs w:val="39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07268E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1"/>
    <w:rsid w:val="0007268E"/>
    <w:rPr>
      <w:rFonts w:ascii="Ebrima" w:eastAsia="Ebrima" w:hAnsi="Ebrima" w:cs="Ebrima"/>
      <w:sz w:val="27"/>
      <w:szCs w:val="27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1"/>
    <w:rsid w:val="0007268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726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268E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customStyle="1" w:styleId="Zawartotabeli">
    <w:name w:val="Zawartość tabeli"/>
    <w:basedOn w:val="Normalny"/>
    <w:rsid w:val="008340D8"/>
    <w:pPr>
      <w:suppressLineNumbers/>
      <w:suppressAutoHyphens/>
      <w:spacing w:after="0" w:line="300" w:lineRule="exact"/>
      <w:ind w:firstLine="30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65356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53568"/>
    <w:pPr>
      <w:suppressLineNumbers/>
    </w:pPr>
  </w:style>
  <w:style w:type="paragraph" w:customStyle="1" w:styleId="Tekstpodstawowy31">
    <w:name w:val="Tekst podstawowy 31"/>
    <w:basedOn w:val="Normalny"/>
    <w:rsid w:val="006535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53753"/>
    <w:pPr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37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-%202016%20Fresh!%20-\Szablony_Dokument&#243;w_New_Logo\Aktualizacja\PFRON\Szablon%20z%20logotypami_mono_200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3C96266F16DF4A906295A6529ED51A" ma:contentTypeVersion="5" ma:contentTypeDescription="Utwórz nowy dokument." ma:contentTypeScope="" ma:versionID="98f188efc7170d14d436e049af51d123">
  <xsd:schema xmlns:xsd="http://www.w3.org/2001/XMLSchema" xmlns:xs="http://www.w3.org/2001/XMLSchema" xmlns:p="http://schemas.microsoft.com/office/2006/metadata/properties" xmlns:ns2="32bab5c1-9480-4b60-8746-d2820381eeea" xmlns:ns3="05117e15-40e2-4165-86a0-b46a97cb99a1" targetNamespace="http://schemas.microsoft.com/office/2006/metadata/properties" ma:root="true" ma:fieldsID="a6789e127204f8b7a18b2a416b3a5286" ns2:_="" ns3:_="">
    <xsd:import namespace="32bab5c1-9480-4b60-8746-d2820381eeea"/>
    <xsd:import namespace="05117e15-40e2-4165-86a0-b46a97cb9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ab5c1-9480-4b60-8746-d2820381e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7e15-40e2-4165-86a0-b46a97cb9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65248B-D711-4370-A6BF-2ED9C1788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ab5c1-9480-4b60-8746-d2820381eeea"/>
    <ds:schemaRef ds:uri="05117e15-40e2-4165-86a0-b46a97cb9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655EC-FDC8-422F-AF37-B1216DB142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EBD404-C1E8-4F9B-9492-9ABF1C5684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9A77C5-D02B-49D8-8F6C-1E1A1779B2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z logotypami_mono_2003.dot</Template>
  <TotalTime>1</TotalTime>
  <Pages>1</Pages>
  <Words>618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Links>
    <vt:vector size="6" baseType="variant">
      <vt:variant>
        <vt:i4>6029371</vt:i4>
      </vt:variant>
      <vt:variant>
        <vt:i4>0</vt:i4>
      </vt:variant>
      <vt:variant>
        <vt:i4>0</vt:i4>
      </vt:variant>
      <vt:variant>
        <vt:i4>5</vt:i4>
      </vt:variant>
      <vt:variant>
        <vt:lpwstr>mailto:akwasniewska@tpn.org.pl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Michał Woldan</cp:lastModifiedBy>
  <cp:revision>6</cp:revision>
  <cp:lastPrinted>2025-05-05T13:34:00Z</cp:lastPrinted>
  <dcterms:created xsi:type="dcterms:W3CDTF">2026-05-05T10:02:00Z</dcterms:created>
  <dcterms:modified xsi:type="dcterms:W3CDTF">2026-09-17T12:33:00Z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0x010100C33C96266F16DF4A906295A6529ED51A</vt:lpwstr>
  </property>
</Properties>
</file>